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261DB" w14:textId="01EFB77D" w:rsidR="00300672" w:rsidRPr="00226AA2" w:rsidRDefault="00300672" w:rsidP="00300672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bookmarkStart w:id="0" w:name="_GoBack"/>
      <w:bookmarkEnd w:id="0"/>
      <w:r w:rsidRPr="00226AA2">
        <w:rPr>
          <w:rFonts w:ascii="Arial" w:hAnsi="Arial" w:cs="Arial"/>
          <w:b/>
          <w:bCs/>
        </w:rPr>
        <w:t xml:space="preserve">TÖÖVÕTULEPINGU </w:t>
      </w:r>
      <w:r w:rsidR="00F46D97" w:rsidRPr="00226AA2">
        <w:rPr>
          <w:rFonts w:ascii="Arial" w:hAnsi="Arial" w:cs="Arial"/>
          <w:b/>
          <w:bCs/>
        </w:rPr>
        <w:t>NR</w:t>
      </w:r>
      <w:r w:rsidRPr="00226AA2">
        <w:rPr>
          <w:rFonts w:ascii="Arial" w:hAnsi="Arial" w:cs="Arial"/>
          <w:b/>
          <w:bCs/>
        </w:rPr>
        <w:t xml:space="preserve"> </w:t>
      </w:r>
      <w:r w:rsidR="008272DC" w:rsidRPr="00226AA2">
        <w:rPr>
          <w:rFonts w:ascii="Arial" w:hAnsi="Arial" w:cs="Arial"/>
          <w:b/>
        </w:rPr>
        <w:fldChar w:fldCharType="begin"/>
      </w:r>
      <w:r w:rsidR="008C5AE8">
        <w:rPr>
          <w:rFonts w:ascii="Arial" w:hAnsi="Arial" w:cs="Arial"/>
          <w:b/>
        </w:rPr>
        <w:instrText xml:space="preserve"> delta_regNumber  \* MERGEFORMAT</w:instrText>
      </w:r>
      <w:r w:rsidR="008272DC" w:rsidRPr="00226AA2">
        <w:rPr>
          <w:rFonts w:ascii="Arial" w:hAnsi="Arial" w:cs="Arial"/>
          <w:b/>
        </w:rPr>
        <w:fldChar w:fldCharType="separate"/>
      </w:r>
      <w:r w:rsidR="008C5AE8">
        <w:rPr>
          <w:rFonts w:ascii="Arial" w:hAnsi="Arial" w:cs="Arial"/>
          <w:b/>
          <w:bCs/>
        </w:rPr>
        <w:t>1.8-2/2431-1</w:t>
      </w:r>
      <w:r w:rsidR="008272DC" w:rsidRPr="00226AA2">
        <w:rPr>
          <w:rFonts w:ascii="Arial" w:hAnsi="Arial" w:cs="Arial"/>
          <w:b/>
          <w:bCs/>
        </w:rPr>
        <w:fldChar w:fldCharType="end"/>
      </w:r>
      <w:r w:rsidR="001C3F52" w:rsidRPr="00226AA2">
        <w:rPr>
          <w:rFonts w:ascii="Arial" w:hAnsi="Arial" w:cs="Arial"/>
          <w:b/>
          <w:bCs/>
        </w:rPr>
        <w:t xml:space="preserve"> </w:t>
      </w:r>
      <w:commentRangeStart w:id="1"/>
      <w:r w:rsidR="0073148F" w:rsidRPr="00226AA2">
        <w:rPr>
          <w:rFonts w:ascii="Arial" w:hAnsi="Arial" w:cs="Arial"/>
          <w:b/>
          <w:bCs/>
        </w:rPr>
        <w:t>ERITINGIMUSED</w:t>
      </w:r>
      <w:commentRangeEnd w:id="1"/>
      <w:r w:rsidR="003E68CB">
        <w:rPr>
          <w:rStyle w:val="CommentReference"/>
          <w:color w:val="auto"/>
        </w:rPr>
        <w:commentReference w:id="1"/>
      </w:r>
    </w:p>
    <w:p w14:paraId="0E20C137" w14:textId="77777777" w:rsidR="009C6EA8" w:rsidRPr="002A1815" w:rsidRDefault="001C5D7D" w:rsidP="003A4F70">
      <w:pPr>
        <w:pStyle w:val="NormalWeb"/>
        <w:tabs>
          <w:tab w:val="right" w:pos="9214"/>
        </w:tabs>
        <w:spacing w:before="0" w:beforeAutospacing="0" w:after="0" w:afterAutospacing="0"/>
        <w:jc w:val="both"/>
        <w:rPr>
          <w:rFonts w:ascii="Arial" w:hAnsi="Arial" w:cs="Arial"/>
          <w:color w:val="auto"/>
          <w:sz w:val="20"/>
          <w:szCs w:val="20"/>
        </w:rPr>
      </w:pPr>
      <w:r w:rsidRPr="002A1815">
        <w:rPr>
          <w:rFonts w:ascii="Arial" w:hAnsi="Arial" w:cs="Arial"/>
          <w:color w:val="auto"/>
          <w:sz w:val="20"/>
          <w:szCs w:val="20"/>
        </w:rPr>
        <w:tab/>
      </w:r>
    </w:p>
    <w:p w14:paraId="19A111DE" w14:textId="77777777" w:rsidR="009C6EA8" w:rsidRPr="002A1815" w:rsidRDefault="009C6EA8" w:rsidP="0030067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auto"/>
          <w:sz w:val="20"/>
          <w:szCs w:val="20"/>
        </w:rPr>
      </w:pPr>
    </w:p>
    <w:p w14:paraId="7AC70138" w14:textId="77777777" w:rsidR="009D5DB3" w:rsidRPr="0020573D" w:rsidRDefault="009D5DB3" w:rsidP="009D5DB3">
      <w:pPr>
        <w:pStyle w:val="NormalWeb"/>
        <w:spacing w:before="0" w:beforeAutospacing="0" w:after="0" w:afterAutospacing="0"/>
        <w:ind w:left="11"/>
        <w:jc w:val="both"/>
        <w:rPr>
          <w:rFonts w:ascii="Arial" w:hAnsi="Arial" w:cs="Arial"/>
          <w:color w:val="auto"/>
          <w:sz w:val="20"/>
          <w:szCs w:val="20"/>
          <w:shd w:val="clear" w:color="auto" w:fill="FFFFFF"/>
        </w:rPr>
      </w:pPr>
      <w:r w:rsidRPr="00FE41DE">
        <w:rPr>
          <w:rFonts w:ascii="Arial" w:hAnsi="Arial" w:cs="Arial"/>
          <w:b/>
          <w:bCs/>
          <w:sz w:val="20"/>
          <w:szCs w:val="20"/>
        </w:rPr>
        <w:t>Eesti Vabariik, Sotsiaalministeeriumi kaudu</w:t>
      </w:r>
      <w:r w:rsidRPr="00B852BB">
        <w:rPr>
          <w:rFonts w:ascii="Arial" w:hAnsi="Arial" w:cs="Arial"/>
          <w:sz w:val="20"/>
          <w:szCs w:val="20"/>
        </w:rPr>
        <w:t>, registrikood 70001952, asukoht Suur-Ameerika 1, 10122 Talli</w:t>
      </w:r>
      <w:r>
        <w:rPr>
          <w:rFonts w:ascii="Arial" w:hAnsi="Arial" w:cs="Arial"/>
          <w:sz w:val="20"/>
          <w:szCs w:val="20"/>
        </w:rPr>
        <w:t>n</w:t>
      </w:r>
      <w:r w:rsidRPr="00B852BB">
        <w:rPr>
          <w:rFonts w:ascii="Arial" w:hAnsi="Arial" w:cs="Arial"/>
          <w:sz w:val="20"/>
          <w:szCs w:val="20"/>
        </w:rPr>
        <w:t>n</w:t>
      </w:r>
      <w:r w:rsidRPr="0020573D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commentRangeStart w:id="2"/>
      <w:r w:rsidRPr="0020573D">
        <w:rPr>
          <w:rFonts w:ascii="Arial" w:hAnsi="Arial" w:cs="Arial"/>
          <w:sz w:val="20"/>
          <w:szCs w:val="20"/>
          <w:shd w:val="clear" w:color="auto" w:fill="FFFFFF"/>
        </w:rPr>
        <w:t>keda esindab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sdt>
        <w:sdtPr>
          <w:rPr>
            <w:rFonts w:ascii="Arial" w:hAnsi="Arial" w:cs="Arial"/>
            <w:sz w:val="20"/>
            <w:szCs w:val="20"/>
            <w:shd w:val="clear" w:color="auto" w:fill="FFFFFF"/>
          </w:rPr>
          <w:id w:val="1998304342"/>
          <w:placeholder>
            <w:docPart w:val="9CCCC45AA8BC4AEFB8F7B311702A91A1"/>
          </w:placeholder>
          <w:showingPlcHdr/>
          <w:text/>
        </w:sdtPr>
        <w:sdtEndPr/>
        <w:sdtContent>
          <w:r w:rsidRPr="00771E2E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[ees-ja perekonnanimi]</w:t>
          </w:r>
        </w:sdtContent>
      </w:sdt>
      <w:r w:rsidRPr="0020573D">
        <w:rPr>
          <w:rFonts w:ascii="Arial" w:hAnsi="Arial" w:cs="Arial"/>
          <w:color w:val="000080"/>
          <w:sz w:val="20"/>
          <w:szCs w:val="20"/>
          <w:shd w:val="clear" w:color="auto" w:fill="FFFFFF"/>
        </w:rPr>
        <w:t xml:space="preserve"> </w:t>
      </w:r>
      <w:r w:rsidRPr="0020573D">
        <w:rPr>
          <w:rFonts w:ascii="Arial" w:hAnsi="Arial" w:cs="Arial"/>
          <w:sz w:val="20"/>
          <w:szCs w:val="20"/>
          <w:shd w:val="clear" w:color="auto" w:fill="FFFFFF"/>
        </w:rPr>
        <w:t>(</w:t>
      </w:r>
      <w:commentRangeEnd w:id="2"/>
      <w:r>
        <w:rPr>
          <w:rStyle w:val="CommentReference"/>
          <w:color w:val="auto"/>
        </w:rPr>
        <w:commentReference w:id="2"/>
      </w:r>
      <w:r w:rsidRPr="0020573D">
        <w:rPr>
          <w:rFonts w:ascii="Arial" w:hAnsi="Arial" w:cs="Arial"/>
          <w:sz w:val="20"/>
          <w:szCs w:val="20"/>
          <w:shd w:val="clear" w:color="auto" w:fill="FFFFFF"/>
        </w:rPr>
        <w:t>edaspidi nimetatud „</w:t>
      </w:r>
      <w:r>
        <w:rPr>
          <w:rFonts w:ascii="Arial" w:hAnsi="Arial" w:cs="Arial"/>
          <w:bCs/>
          <w:sz w:val="20"/>
          <w:szCs w:val="20"/>
          <w:shd w:val="clear" w:color="auto" w:fill="FFFFFF"/>
        </w:rPr>
        <w:t>k</w:t>
      </w:r>
      <w:r w:rsidRPr="0020573D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äsundiandja“) </w:t>
      </w:r>
      <w:r w:rsidRPr="0020573D">
        <w:rPr>
          <w:rFonts w:ascii="Arial" w:hAnsi="Arial" w:cs="Arial"/>
          <w:color w:val="auto"/>
          <w:sz w:val="20"/>
          <w:szCs w:val="20"/>
          <w:shd w:val="clear" w:color="auto" w:fill="FFFFFF"/>
        </w:rPr>
        <w:t>ja </w:t>
      </w:r>
    </w:p>
    <w:p w14:paraId="08C419C4" w14:textId="77777777" w:rsidR="00FA7CBB" w:rsidRDefault="00FA7CBB" w:rsidP="00300672">
      <w:pPr>
        <w:pStyle w:val="NormalWeb"/>
        <w:spacing w:before="0" w:beforeAutospacing="0" w:after="0" w:afterAutospacing="0"/>
        <w:ind w:left="11"/>
        <w:jc w:val="both"/>
      </w:pPr>
    </w:p>
    <w:p w14:paraId="661D2D26" w14:textId="77777777" w:rsidR="00CF21EC" w:rsidRPr="002A1815" w:rsidRDefault="008C5AE8" w:rsidP="00300672">
      <w:pPr>
        <w:pStyle w:val="NormalWeb"/>
        <w:spacing w:before="0" w:beforeAutospacing="0" w:after="0" w:afterAutospacing="0"/>
        <w:ind w:left="11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sdt>
        <w:sdtPr>
          <w:rPr>
            <w:rStyle w:val="Arial10bold"/>
            <w:rFonts w:cs="Arial"/>
            <w:szCs w:val="20"/>
          </w:rPr>
          <w:id w:val="504922324"/>
          <w:lock w:val="sdtLocked"/>
          <w:placeholder>
            <w:docPart w:val="267FFA8FB652419A843F95B6EAB3A2F7"/>
          </w:placeholder>
          <w:showingPlcHdr/>
          <w:docPartList>
            <w:docPartGallery w:val="Quick Parts"/>
          </w:docPartList>
        </w:sdtPr>
        <w:sdtEndPr>
          <w:rPr>
            <w:rStyle w:val="DefaultParagraphFont"/>
            <w:rFonts w:ascii="Times New Roman" w:hAnsi="Times New Roman"/>
            <w:b w:val="0"/>
            <w:color w:val="auto"/>
            <w:sz w:val="24"/>
            <w:shd w:val="clear" w:color="auto" w:fill="FFFFFF"/>
          </w:rPr>
        </w:sdtEndPr>
        <w:sdtContent>
          <w:r w:rsidR="00562728" w:rsidRPr="00562728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[Jur.isiku või FIE ärinimi]</w:t>
          </w:r>
        </w:sdtContent>
      </w:sdt>
      <w:r w:rsidR="00300672" w:rsidRPr="002A1815">
        <w:rPr>
          <w:rFonts w:ascii="Arial" w:hAnsi="Arial" w:cs="Arial"/>
          <w:color w:val="auto"/>
          <w:sz w:val="20"/>
          <w:szCs w:val="20"/>
          <w:shd w:val="clear" w:color="auto" w:fill="FFFFFF"/>
        </w:rPr>
        <w:t>, registrikood</w:t>
      </w:r>
      <w:r w:rsidR="0007120A" w:rsidRPr="002A1815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</w:t>
      </w:r>
      <w:sdt>
        <w:sdtPr>
          <w:rPr>
            <w:rFonts w:ascii="Arial" w:hAnsi="Arial" w:cs="Arial"/>
            <w:color w:val="auto"/>
            <w:sz w:val="20"/>
            <w:szCs w:val="20"/>
            <w:shd w:val="clear" w:color="auto" w:fill="FFFFFF"/>
          </w:rPr>
          <w:id w:val="504922385"/>
          <w:lock w:val="sdtLocked"/>
          <w:placeholder>
            <w:docPart w:val="F31E8B282F524534A3B8D53B97F65EB0"/>
          </w:placeholder>
          <w:showingPlcHdr/>
        </w:sdtPr>
        <w:sdtEndPr/>
        <w:sdtContent>
          <w:r w:rsidR="008506D9"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[number]</w:t>
          </w:r>
        </w:sdtContent>
      </w:sdt>
      <w:r w:rsidR="00300672" w:rsidRPr="002A1815">
        <w:rPr>
          <w:rFonts w:ascii="Arial" w:hAnsi="Arial" w:cs="Arial"/>
          <w:color w:val="auto"/>
          <w:sz w:val="20"/>
          <w:szCs w:val="20"/>
          <w:shd w:val="clear" w:color="auto" w:fill="FFFFFF"/>
        </w:rPr>
        <w:t>, asukoht</w:t>
      </w:r>
      <w:r w:rsidR="0007120A" w:rsidRPr="002A1815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</w:t>
      </w:r>
      <w:sdt>
        <w:sdtPr>
          <w:rPr>
            <w:rFonts w:ascii="Arial" w:hAnsi="Arial" w:cs="Arial"/>
            <w:color w:val="auto"/>
            <w:sz w:val="20"/>
            <w:szCs w:val="20"/>
            <w:shd w:val="clear" w:color="auto" w:fill="FFFFFF"/>
          </w:rPr>
          <w:id w:val="504922389"/>
          <w:lock w:val="sdtLocked"/>
          <w:placeholder>
            <w:docPart w:val="A28E7DDE62C24FE6A8574BA34C148E52"/>
          </w:placeholder>
          <w:showingPlcHdr/>
        </w:sdtPr>
        <w:sdtEndPr/>
        <w:sdtContent>
          <w:r w:rsidR="00FF333F"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[aadress]</w:t>
          </w:r>
        </w:sdtContent>
      </w:sdt>
      <w:r w:rsidR="00300672" w:rsidRPr="002A1815">
        <w:rPr>
          <w:rFonts w:ascii="Arial" w:hAnsi="Arial" w:cs="Arial"/>
          <w:color w:val="auto"/>
          <w:sz w:val="20"/>
          <w:szCs w:val="20"/>
          <w:shd w:val="clear" w:color="auto" w:fill="FFFFFF"/>
        </w:rPr>
        <w:t>,</w:t>
      </w:r>
      <w:r w:rsidR="00A16EBD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</w:t>
      </w:r>
      <w:commentRangeStart w:id="3"/>
      <w:r w:rsidR="00300672" w:rsidRPr="002A1815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keda esindab </w:t>
      </w:r>
      <w:commentRangeEnd w:id="3"/>
      <w:r w:rsidR="003E68CB">
        <w:rPr>
          <w:rStyle w:val="CommentReference"/>
          <w:color w:val="auto"/>
        </w:rPr>
        <w:commentReference w:id="3"/>
      </w:r>
      <w:sdt>
        <w:sdtPr>
          <w:rPr>
            <w:rFonts w:ascii="Arial" w:hAnsi="Arial" w:cs="Arial"/>
            <w:color w:val="auto"/>
            <w:sz w:val="20"/>
            <w:szCs w:val="20"/>
            <w:shd w:val="clear" w:color="auto" w:fill="FFFFFF"/>
          </w:rPr>
          <w:id w:val="504922397"/>
          <w:lock w:val="sdtLocked"/>
          <w:placeholder>
            <w:docPart w:val="3D8CA128C2904B418DE7F1D42352D78D"/>
          </w:placeholder>
          <w:showingPlcHdr/>
        </w:sdtPr>
        <w:sdtEndPr/>
        <w:sdtContent>
          <w:r w:rsidR="00FF333F"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[ees- ja perekonnanimi]</w:t>
          </w:r>
        </w:sdtContent>
      </w:sdt>
      <w:r w:rsidR="00300672" w:rsidRPr="002A1815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</w:t>
      </w:r>
      <w:r w:rsidR="00300672" w:rsidRPr="002A1815">
        <w:rPr>
          <w:rFonts w:ascii="Arial" w:hAnsi="Arial" w:cs="Arial"/>
          <w:iCs/>
          <w:sz w:val="20"/>
          <w:szCs w:val="20"/>
          <w:shd w:val="clear" w:color="auto" w:fill="FFFFFF"/>
        </w:rPr>
        <w:t>(</w:t>
      </w:r>
      <w:r w:rsidR="00300672" w:rsidRPr="002A1815">
        <w:rPr>
          <w:rFonts w:ascii="Arial" w:hAnsi="Arial" w:cs="Arial"/>
          <w:sz w:val="20"/>
          <w:szCs w:val="20"/>
          <w:shd w:val="clear" w:color="auto" w:fill="FFFFFF"/>
        </w:rPr>
        <w:t>edaspidi nimetatud “</w:t>
      </w:r>
      <w:r w:rsidR="00D81E6C">
        <w:rPr>
          <w:rFonts w:ascii="Arial" w:hAnsi="Arial" w:cs="Arial"/>
          <w:bCs/>
          <w:sz w:val="20"/>
          <w:szCs w:val="20"/>
          <w:shd w:val="clear" w:color="auto" w:fill="FFFFFF"/>
        </w:rPr>
        <w:t>t</w:t>
      </w:r>
      <w:r w:rsidR="00300672" w:rsidRPr="002A1815">
        <w:rPr>
          <w:rFonts w:ascii="Arial" w:hAnsi="Arial" w:cs="Arial"/>
          <w:bCs/>
          <w:sz w:val="20"/>
          <w:szCs w:val="20"/>
          <w:shd w:val="clear" w:color="auto" w:fill="FFFFFF"/>
        </w:rPr>
        <w:t>öövõtja”)</w:t>
      </w:r>
      <w:r w:rsidR="00300672" w:rsidRPr="002A1815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</w:p>
    <w:p w14:paraId="0859E672" w14:textId="77777777" w:rsidR="00CF21EC" w:rsidRPr="002A1815" w:rsidRDefault="00BF6F14" w:rsidP="00300672">
      <w:pPr>
        <w:pStyle w:val="NormalWeb"/>
        <w:spacing w:before="0" w:beforeAutospacing="0" w:after="0" w:afterAutospacing="0"/>
        <w:ind w:left="11"/>
        <w:jc w:val="both"/>
        <w:rPr>
          <w:rFonts w:ascii="Arial" w:hAnsi="Arial" w:cs="Arial"/>
          <w:color w:val="auto"/>
          <w:sz w:val="20"/>
          <w:szCs w:val="20"/>
          <w:shd w:val="clear" w:color="auto" w:fill="FFFFFF"/>
        </w:rPr>
      </w:pPr>
      <w:r w:rsidRPr="002A1815">
        <w:rPr>
          <w:rStyle w:val="PlaceholderText"/>
          <w:rFonts w:ascii="Arial" w:hAnsi="Arial" w:cs="Arial"/>
          <w:color w:val="auto"/>
          <w:sz w:val="20"/>
          <w:szCs w:val="20"/>
        </w:rPr>
        <w:t>e</w:t>
      </w:r>
      <w:r w:rsidR="00CF21EC" w:rsidRPr="002A1815">
        <w:rPr>
          <w:rStyle w:val="PlaceholderText"/>
          <w:rFonts w:ascii="Arial" w:hAnsi="Arial" w:cs="Arial"/>
          <w:color w:val="auto"/>
          <w:sz w:val="20"/>
          <w:szCs w:val="20"/>
        </w:rPr>
        <w:t>daspidi koos nimetatud „</w:t>
      </w:r>
      <w:r w:rsidR="00D81E6C">
        <w:rPr>
          <w:rStyle w:val="PlaceholderText"/>
          <w:rFonts w:ascii="Arial" w:hAnsi="Arial" w:cs="Arial"/>
          <w:color w:val="auto"/>
          <w:sz w:val="20"/>
          <w:szCs w:val="20"/>
        </w:rPr>
        <w:t>pooled“ ja eraldi „p</w:t>
      </w:r>
      <w:r w:rsidR="00CF21EC" w:rsidRPr="002A1815">
        <w:rPr>
          <w:rStyle w:val="PlaceholderText"/>
          <w:rFonts w:ascii="Arial" w:hAnsi="Arial" w:cs="Arial"/>
          <w:color w:val="auto"/>
          <w:sz w:val="20"/>
          <w:szCs w:val="20"/>
        </w:rPr>
        <w:t>ool“,</w:t>
      </w:r>
    </w:p>
    <w:p w14:paraId="7BEA5C82" w14:textId="77777777" w:rsidR="00300672" w:rsidRPr="002A1815" w:rsidRDefault="00300672" w:rsidP="00300672">
      <w:pPr>
        <w:pStyle w:val="NormalWeb"/>
        <w:spacing w:before="0" w:beforeAutospacing="0" w:after="0" w:afterAutospacing="0"/>
        <w:ind w:left="11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A1815">
        <w:rPr>
          <w:rFonts w:ascii="Arial" w:hAnsi="Arial" w:cs="Arial"/>
          <w:sz w:val="20"/>
          <w:szCs w:val="20"/>
          <w:shd w:val="clear" w:color="auto" w:fill="FFFFFF"/>
        </w:rPr>
        <w:t>sõlmisid käesoleva töövõtulepingu (edaspidi “</w:t>
      </w:r>
      <w:r w:rsidR="00D81E6C">
        <w:rPr>
          <w:rFonts w:ascii="Arial" w:hAnsi="Arial" w:cs="Arial"/>
          <w:bCs/>
          <w:sz w:val="20"/>
          <w:szCs w:val="20"/>
          <w:shd w:val="clear" w:color="auto" w:fill="FFFFFF"/>
        </w:rPr>
        <w:t>l</w:t>
      </w:r>
      <w:r w:rsidRPr="002A1815">
        <w:rPr>
          <w:rFonts w:ascii="Arial" w:hAnsi="Arial" w:cs="Arial"/>
          <w:bCs/>
          <w:sz w:val="20"/>
          <w:szCs w:val="20"/>
          <w:shd w:val="clear" w:color="auto" w:fill="FFFFFF"/>
        </w:rPr>
        <w:t>eping”</w:t>
      </w:r>
      <w:r w:rsidRPr="002A1815">
        <w:rPr>
          <w:rFonts w:ascii="Arial" w:hAnsi="Arial" w:cs="Arial"/>
          <w:sz w:val="20"/>
          <w:szCs w:val="20"/>
          <w:shd w:val="clear" w:color="auto" w:fill="FFFFFF"/>
        </w:rPr>
        <w:t>) alljärgnevas:</w:t>
      </w:r>
    </w:p>
    <w:p w14:paraId="68EBD0CC" w14:textId="77777777" w:rsidR="00300672" w:rsidRPr="00346926" w:rsidRDefault="00300672" w:rsidP="0030067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9B61FC4" w14:textId="77777777" w:rsidR="00585AA4" w:rsidRPr="00346926" w:rsidRDefault="00585AA4" w:rsidP="00E36FE3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346926">
        <w:rPr>
          <w:rFonts w:ascii="Arial" w:hAnsi="Arial" w:cs="Arial"/>
          <w:b/>
          <w:sz w:val="20"/>
          <w:szCs w:val="20"/>
          <w:shd w:val="clear" w:color="auto" w:fill="FFFFFF"/>
        </w:rPr>
        <w:t>Lepingu objekt</w:t>
      </w:r>
    </w:p>
    <w:p w14:paraId="1AED6D22" w14:textId="77777777" w:rsidR="00300672" w:rsidRPr="00346926" w:rsidRDefault="00300672" w:rsidP="008F602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346926">
        <w:rPr>
          <w:rFonts w:ascii="Arial" w:hAnsi="Arial" w:cs="Arial"/>
          <w:sz w:val="20"/>
          <w:szCs w:val="20"/>
        </w:rPr>
        <w:t xml:space="preserve">Lepingu objektiks </w:t>
      </w:r>
      <w:r w:rsidR="00D81E6C">
        <w:rPr>
          <w:rFonts w:ascii="Arial" w:hAnsi="Arial" w:cs="Arial"/>
          <w:sz w:val="20"/>
          <w:szCs w:val="20"/>
        </w:rPr>
        <w:t>on t</w:t>
      </w:r>
      <w:r w:rsidRPr="00346926">
        <w:rPr>
          <w:rFonts w:ascii="Arial" w:hAnsi="Arial" w:cs="Arial"/>
          <w:sz w:val="20"/>
          <w:szCs w:val="20"/>
        </w:rPr>
        <w:t xml:space="preserve">öövõtja </w:t>
      </w:r>
      <w:r w:rsidRPr="00346926">
        <w:rPr>
          <w:rFonts w:ascii="Arial" w:hAnsi="Arial" w:cs="Arial"/>
          <w:color w:val="auto"/>
          <w:sz w:val="20"/>
          <w:szCs w:val="20"/>
        </w:rPr>
        <w:t xml:space="preserve">poolt </w:t>
      </w:r>
      <w:sdt>
        <w:sdtPr>
          <w:rPr>
            <w:rFonts w:ascii="Arial" w:hAnsi="Arial" w:cs="Arial"/>
            <w:color w:val="auto"/>
            <w:sz w:val="20"/>
            <w:szCs w:val="20"/>
            <w:shd w:val="clear" w:color="auto" w:fill="FFFFFF"/>
          </w:rPr>
          <w:id w:val="39868920"/>
          <w:placeholder>
            <w:docPart w:val="96F94FBBEFB84D9596D5B3CA81CFA63F"/>
          </w:placeholder>
          <w:showingPlcHdr/>
        </w:sdtPr>
        <w:sdtEndPr/>
        <w:sdtContent>
          <w:r w:rsidR="00D5685C" w:rsidRPr="001A0CC0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 w:rsidR="00D5685C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millise tulemuse saavutamine</w:t>
          </w:r>
          <w:r w:rsidR="00D5685C" w:rsidRPr="001A0CC0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sdtContent>
      </w:sdt>
      <w:r w:rsidR="00E8590B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504922406"/>
          <w:placeholder>
            <w:docPart w:val="A447CBE096ED4891916657F9DCDF4DD7"/>
          </w:placeholder>
          <w:showingPlcHdr/>
        </w:sdtPr>
        <w:sdtEndPr/>
        <w:sdtContent>
          <w:r w:rsidR="004D07AE"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[lähtudes millistest nõuetest, dokumentidest vms kui sellised nõuded on vaja esitada]</w:t>
          </w:r>
        </w:sdtContent>
      </w:sdt>
      <w:r w:rsidR="00AB0147" w:rsidRPr="00346926">
        <w:rPr>
          <w:rFonts w:ascii="Arial" w:hAnsi="Arial" w:cs="Arial"/>
          <w:sz w:val="20"/>
          <w:szCs w:val="20"/>
        </w:rPr>
        <w:t xml:space="preserve"> </w:t>
      </w:r>
      <w:r w:rsidR="00AB0147" w:rsidRPr="00346926">
        <w:rPr>
          <w:rFonts w:ascii="Arial" w:hAnsi="Arial" w:cs="Arial"/>
          <w:color w:val="auto"/>
          <w:sz w:val="20"/>
          <w:szCs w:val="20"/>
        </w:rPr>
        <w:t>(edaspidi</w:t>
      </w:r>
      <w:r w:rsidR="00D81E6C">
        <w:rPr>
          <w:rFonts w:ascii="Arial" w:hAnsi="Arial" w:cs="Arial"/>
          <w:sz w:val="20"/>
          <w:szCs w:val="20"/>
        </w:rPr>
        <w:t xml:space="preserve"> „t</w:t>
      </w:r>
      <w:r w:rsidR="00AB0147" w:rsidRPr="00346926">
        <w:rPr>
          <w:rFonts w:ascii="Arial" w:hAnsi="Arial" w:cs="Arial"/>
          <w:sz w:val="20"/>
          <w:szCs w:val="20"/>
        </w:rPr>
        <w:t>ööd“)</w:t>
      </w:r>
      <w:r w:rsidRPr="00346926">
        <w:rPr>
          <w:rFonts w:ascii="Arial" w:hAnsi="Arial" w:cs="Arial"/>
          <w:sz w:val="20"/>
          <w:szCs w:val="20"/>
        </w:rPr>
        <w:t>.</w:t>
      </w:r>
      <w:r w:rsidR="00D61F66" w:rsidRPr="00346926">
        <w:rPr>
          <w:rFonts w:ascii="Arial" w:hAnsi="Arial" w:cs="Arial"/>
          <w:sz w:val="20"/>
          <w:szCs w:val="20"/>
        </w:rPr>
        <w:t xml:space="preserve"> </w:t>
      </w:r>
      <w:commentRangeStart w:id="4"/>
      <w:r w:rsidR="00BF6F14" w:rsidRPr="00346926">
        <w:rPr>
          <w:rFonts w:ascii="Arial" w:hAnsi="Arial" w:cs="Arial"/>
          <w:sz w:val="20"/>
          <w:szCs w:val="20"/>
        </w:rPr>
        <w:t>Tööde täps</w:t>
      </w:r>
      <w:r w:rsidR="00E133DA">
        <w:rPr>
          <w:rFonts w:ascii="Arial" w:hAnsi="Arial" w:cs="Arial"/>
          <w:sz w:val="20"/>
          <w:szCs w:val="20"/>
        </w:rPr>
        <w:t xml:space="preserve">em kirjeldus on </w:t>
      </w:r>
      <w:sdt>
        <w:sdtPr>
          <w:rPr>
            <w:rFonts w:ascii="Arial" w:hAnsi="Arial" w:cs="Arial"/>
            <w:sz w:val="20"/>
            <w:szCs w:val="20"/>
          </w:rPr>
          <w:id w:val="-1332373345"/>
          <w:placeholder>
            <w:docPart w:val="634E3978558B4EC3B66FA9876061A3B9"/>
          </w:placeholder>
          <w:showingPlcHdr/>
          <w:text/>
        </w:sdtPr>
        <w:sdtEndPr/>
        <w:sdtContent>
          <w:r w:rsidR="00E133DA" w:rsidRP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 w:rsid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lisada</w:t>
          </w:r>
          <w:r w:rsidR="00E133DA" w:rsidRP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 xml:space="preserve"> sobiv variant, millest nähtub tööde täpsem kirjeldus]</w:t>
          </w:r>
        </w:sdtContent>
      </w:sdt>
      <w:r w:rsidR="00BF6F14" w:rsidRPr="00346926">
        <w:rPr>
          <w:rFonts w:ascii="Arial" w:hAnsi="Arial" w:cs="Arial"/>
          <w:sz w:val="20"/>
          <w:szCs w:val="20"/>
        </w:rPr>
        <w:t xml:space="preserve">. </w:t>
      </w:r>
      <w:commentRangeStart w:id="5"/>
      <w:commentRangeEnd w:id="5"/>
      <w:r w:rsidR="003E68CB">
        <w:rPr>
          <w:rStyle w:val="CommentReference"/>
          <w:color w:val="auto"/>
        </w:rPr>
        <w:commentReference w:id="5"/>
      </w:r>
      <w:commentRangeEnd w:id="4"/>
      <w:r w:rsidR="003E68CB">
        <w:rPr>
          <w:rStyle w:val="CommentReference"/>
          <w:color w:val="auto"/>
        </w:rPr>
        <w:commentReference w:id="4"/>
      </w:r>
    </w:p>
    <w:p w14:paraId="21807D68" w14:textId="77777777" w:rsidR="00660ACB" w:rsidRPr="00346926" w:rsidRDefault="00660ACB" w:rsidP="00660ACB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5957C044" w14:textId="77777777" w:rsidR="00585AA4" w:rsidRPr="00346926" w:rsidRDefault="00300672" w:rsidP="00E36FE3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346926">
        <w:rPr>
          <w:rFonts w:ascii="Arial" w:hAnsi="Arial" w:cs="Arial"/>
          <w:b/>
          <w:bCs/>
          <w:color w:val="auto"/>
          <w:sz w:val="20"/>
          <w:szCs w:val="20"/>
        </w:rPr>
        <w:t>Tööde teostamise aeg ja tähtpäevad</w:t>
      </w:r>
      <w:r w:rsidRPr="00346926">
        <w:rPr>
          <w:rFonts w:ascii="Arial" w:hAnsi="Arial" w:cs="Arial"/>
          <w:bCs/>
          <w:color w:val="auto"/>
          <w:sz w:val="20"/>
          <w:szCs w:val="20"/>
        </w:rPr>
        <w:t xml:space="preserve"> </w:t>
      </w:r>
    </w:p>
    <w:p w14:paraId="1677E778" w14:textId="71858748" w:rsidR="008F602F" w:rsidRPr="001A0CC0" w:rsidRDefault="008F602F" w:rsidP="008F602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36FE3">
        <w:rPr>
          <w:rFonts w:ascii="Arial" w:hAnsi="Arial" w:cs="Arial"/>
          <w:sz w:val="20"/>
          <w:szCs w:val="20"/>
        </w:rPr>
        <w:t>Töövõtja kohustub teostama</w:t>
      </w:r>
      <w:r>
        <w:rPr>
          <w:rFonts w:ascii="Arial" w:hAnsi="Arial" w:cs="Arial"/>
          <w:sz w:val="20"/>
          <w:szCs w:val="20"/>
        </w:rPr>
        <w:t xml:space="preserve"> </w:t>
      </w:r>
      <w:r w:rsidR="00D81E6C">
        <w:rPr>
          <w:rFonts w:ascii="Arial" w:hAnsi="Arial" w:cs="Arial"/>
          <w:sz w:val="20"/>
          <w:szCs w:val="20"/>
        </w:rPr>
        <w:t>l</w:t>
      </w:r>
      <w:r w:rsidR="00B12105">
        <w:rPr>
          <w:rFonts w:ascii="Arial" w:hAnsi="Arial" w:cs="Arial"/>
          <w:sz w:val="20"/>
          <w:szCs w:val="20"/>
        </w:rPr>
        <w:t xml:space="preserve">epingu objektiks olevad </w:t>
      </w:r>
      <w:r w:rsidR="00D81E6C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ööd </w:t>
      </w:r>
      <w:r w:rsidR="00E133DA">
        <w:rPr>
          <w:rFonts w:ascii="Arial" w:hAnsi="Arial" w:cs="Arial"/>
          <w:sz w:val="20"/>
          <w:szCs w:val="20"/>
        </w:rPr>
        <w:t>hiljemalt</w:t>
      </w:r>
      <w:r w:rsidR="00D5685C" w:rsidRPr="00D5685C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</w:t>
      </w:r>
      <w:sdt>
        <w:sdtPr>
          <w:rPr>
            <w:rFonts w:ascii="Arial" w:hAnsi="Arial" w:cs="Arial"/>
            <w:b/>
            <w:color w:val="auto"/>
            <w:sz w:val="20"/>
            <w:szCs w:val="20"/>
            <w:shd w:val="clear" w:color="auto" w:fill="FFFFFF"/>
          </w:rPr>
          <w:id w:val="39868836"/>
          <w:placeholder>
            <w:docPart w:val="0D0A061BCCA44AB58B3D48EB06A4D5B9"/>
          </w:placeholder>
          <w:showingPlcHdr/>
        </w:sdtPr>
        <w:sdtEndPr/>
        <w:sdtContent>
          <w:r w:rsidR="00D5685C" w:rsidRPr="00E8590B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[kuupäev või muu tähtaeg]</w:t>
          </w:r>
        </w:sdtContent>
      </w:sdt>
      <w:r w:rsidRPr="001A0CC0">
        <w:rPr>
          <w:rFonts w:ascii="Arial" w:hAnsi="Arial" w:cs="Arial"/>
          <w:sz w:val="20"/>
          <w:szCs w:val="20"/>
        </w:rPr>
        <w:t xml:space="preserve">. </w:t>
      </w:r>
      <w:r w:rsidR="00E133DA">
        <w:rPr>
          <w:rFonts w:ascii="Arial" w:hAnsi="Arial" w:cs="Arial"/>
          <w:sz w:val="20"/>
          <w:szCs w:val="20"/>
        </w:rPr>
        <w:t xml:space="preserve">Tööde teostamise täpsem </w:t>
      </w:r>
      <w:commentRangeStart w:id="6"/>
      <w:r w:rsidR="00E133DA">
        <w:rPr>
          <w:rFonts w:ascii="Arial" w:hAnsi="Arial" w:cs="Arial"/>
          <w:sz w:val="20"/>
          <w:szCs w:val="20"/>
        </w:rPr>
        <w:t xml:space="preserve">ajakava </w:t>
      </w:r>
      <w:commentRangeEnd w:id="6"/>
      <w:r w:rsidR="003E68CB">
        <w:rPr>
          <w:rStyle w:val="CommentReference"/>
          <w:color w:val="auto"/>
        </w:rPr>
        <w:commentReference w:id="6"/>
      </w:r>
      <w:sdt>
        <w:sdtPr>
          <w:rPr>
            <w:rFonts w:ascii="Arial" w:hAnsi="Arial" w:cs="Arial"/>
            <w:sz w:val="20"/>
            <w:szCs w:val="20"/>
          </w:rPr>
          <w:id w:val="-221602584"/>
          <w:placeholder>
            <w:docPart w:val="0812676ED8B14B9FBAC9865B900320B7"/>
          </w:placeholder>
          <w:showingPlcHdr/>
          <w:text/>
        </w:sdtPr>
        <w:sdtEndPr/>
        <w:sdtContent>
          <w:r w:rsidR="00E133DA" w:rsidRP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 w:rsidR="00C56CBB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 xml:space="preserve">lisada sobiv variant, </w:t>
          </w:r>
          <w:r w:rsidR="00E133DA" w:rsidRP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millest nähtub täpsem ajakava]</w:t>
          </w:r>
        </w:sdtContent>
      </w:sdt>
      <w:r w:rsidR="00E133DA">
        <w:rPr>
          <w:rFonts w:ascii="Arial" w:hAnsi="Arial" w:cs="Arial"/>
          <w:sz w:val="20"/>
          <w:szCs w:val="20"/>
        </w:rPr>
        <w:t>.</w:t>
      </w:r>
      <w:r w:rsidR="00D53AA7">
        <w:rPr>
          <w:rFonts w:ascii="Arial" w:hAnsi="Arial" w:cs="Arial"/>
          <w:sz w:val="20"/>
          <w:szCs w:val="20"/>
        </w:rPr>
        <w:t xml:space="preserve"> Pooltel volitatud esindajad võivad kirjalikku taasesitamist võimaldavas vormis lepingu täitmise käigus ajakava täpsustada ja kohandada, muutmata lõpptähtpäeva. </w:t>
      </w:r>
    </w:p>
    <w:p w14:paraId="10F79640" w14:textId="77777777" w:rsidR="000F3778" w:rsidRPr="00346926" w:rsidRDefault="000F3778" w:rsidP="000F37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54BDCCF" w14:textId="77777777" w:rsidR="00E36FE3" w:rsidRPr="00346926" w:rsidRDefault="00E36FE3" w:rsidP="000F3778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46926">
        <w:rPr>
          <w:rFonts w:ascii="Arial" w:hAnsi="Arial" w:cs="Arial"/>
          <w:b/>
          <w:bCs/>
          <w:sz w:val="20"/>
          <w:szCs w:val="20"/>
        </w:rPr>
        <w:t xml:space="preserve">Lepingu </w:t>
      </w:r>
      <w:r w:rsidR="00AB0147" w:rsidRPr="00346926">
        <w:rPr>
          <w:rFonts w:ascii="Arial" w:hAnsi="Arial" w:cs="Arial"/>
          <w:b/>
          <w:bCs/>
          <w:sz w:val="20"/>
          <w:szCs w:val="20"/>
        </w:rPr>
        <w:t>h</w:t>
      </w:r>
      <w:r w:rsidRPr="00346926">
        <w:rPr>
          <w:rFonts w:ascii="Arial" w:hAnsi="Arial" w:cs="Arial"/>
          <w:b/>
          <w:bCs/>
          <w:sz w:val="20"/>
          <w:szCs w:val="20"/>
        </w:rPr>
        <w:t>ind</w:t>
      </w:r>
      <w:r w:rsidRPr="00346926">
        <w:rPr>
          <w:rFonts w:ascii="Arial" w:hAnsi="Arial" w:cs="Arial"/>
          <w:b/>
          <w:sz w:val="20"/>
          <w:szCs w:val="20"/>
        </w:rPr>
        <w:t xml:space="preserve"> </w:t>
      </w:r>
    </w:p>
    <w:p w14:paraId="4A62B695" w14:textId="3720769D" w:rsidR="00E36FE3" w:rsidRDefault="00D81E6C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Lepingu alusel töövõtja poolt teostatavate t</w:t>
      </w:r>
      <w:r w:rsidR="00E36FE3" w:rsidRPr="00346926">
        <w:rPr>
          <w:rFonts w:ascii="Arial" w:hAnsi="Arial" w:cs="Arial"/>
          <w:sz w:val="20"/>
          <w:szCs w:val="20"/>
        </w:rPr>
        <w:t xml:space="preserve">ööde </w:t>
      </w:r>
      <w:commentRangeStart w:id="7"/>
      <w:r w:rsidR="00E36FE3" w:rsidRPr="00346926">
        <w:rPr>
          <w:rFonts w:ascii="Arial" w:hAnsi="Arial" w:cs="Arial"/>
          <w:sz w:val="20"/>
          <w:szCs w:val="20"/>
        </w:rPr>
        <w:t>kogumaksumuseks</w:t>
      </w:r>
      <w:commentRangeEnd w:id="7"/>
      <w:r w:rsidR="003E68CB">
        <w:rPr>
          <w:rStyle w:val="CommentReference"/>
          <w:color w:val="auto"/>
        </w:rPr>
        <w:commentReference w:id="7"/>
      </w:r>
      <w:r w:rsidR="00E36FE3" w:rsidRPr="00346926">
        <w:rPr>
          <w:rFonts w:ascii="Arial" w:hAnsi="Arial" w:cs="Arial"/>
          <w:sz w:val="20"/>
          <w:szCs w:val="20"/>
        </w:rPr>
        <w:t xml:space="preserve"> on</w:t>
      </w:r>
      <w:r w:rsidR="0006229F" w:rsidRPr="0006229F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sdt>
        <w:sdtPr>
          <w:rPr>
            <w:rFonts w:ascii="Arial" w:hAnsi="Arial" w:cs="Arial"/>
            <w:b/>
            <w:color w:val="auto"/>
            <w:sz w:val="20"/>
            <w:szCs w:val="20"/>
            <w:shd w:val="clear" w:color="auto" w:fill="FFFFFF"/>
          </w:rPr>
          <w:id w:val="-630019871"/>
          <w:placeholder>
            <w:docPart w:val="C52FFDEAF9C14DEEB77A62D04482F2E8"/>
          </w:placeholder>
          <w:showingPlcHdr/>
        </w:sdtPr>
        <w:sdtEndPr/>
        <w:sdtContent>
          <w:r w:rsidR="0006229F" w:rsidRPr="00E8590B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[</w:t>
          </w:r>
          <w:r w:rsidR="0006229F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numbritega</w:t>
          </w:r>
          <w:r w:rsidR="0006229F" w:rsidRPr="00E8590B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]</w:t>
          </w:r>
        </w:sdtContent>
      </w:sdt>
      <w:r w:rsidR="00A53692">
        <w:rPr>
          <w:rFonts w:ascii="Arial" w:hAnsi="Arial" w:cs="Arial"/>
          <w:color w:val="auto"/>
          <w:sz w:val="20"/>
          <w:szCs w:val="20"/>
        </w:rPr>
        <w:t xml:space="preserve"> </w:t>
      </w:r>
      <w:r w:rsidR="00AB0147" w:rsidRPr="00765FAA">
        <w:rPr>
          <w:rFonts w:ascii="Arial" w:hAnsi="Arial" w:cs="Arial"/>
          <w:b/>
          <w:sz w:val="20"/>
          <w:szCs w:val="20"/>
        </w:rPr>
        <w:t>eurot</w:t>
      </w:r>
      <w:r w:rsidR="00D53AA7">
        <w:rPr>
          <w:rFonts w:ascii="Arial" w:hAnsi="Arial" w:cs="Arial"/>
          <w:b/>
          <w:sz w:val="20"/>
          <w:szCs w:val="20"/>
        </w:rPr>
        <w:t>,</w:t>
      </w:r>
      <w:r w:rsidR="00C56CBB" w:rsidRPr="00765FAA">
        <w:rPr>
          <w:rFonts w:ascii="Arial" w:hAnsi="Arial" w:cs="Arial"/>
          <w:b/>
          <w:sz w:val="20"/>
          <w:szCs w:val="20"/>
        </w:rPr>
        <w:t xml:space="preserve"> </w:t>
      </w:r>
      <w:r w:rsidR="00D53AA7" w:rsidRPr="00C32125">
        <w:rPr>
          <w:rFonts w:ascii="Arial" w:hAnsi="Arial" w:cs="Arial"/>
          <w:sz w:val="20"/>
          <w:szCs w:val="20"/>
        </w:rPr>
        <w:t xml:space="preserve">millele lisandub käibemaks õigusaktidega sätestatud korras, </w:t>
      </w:r>
      <w:r w:rsidR="00D53AA7" w:rsidRPr="00DA1CE1">
        <w:rPr>
          <w:rFonts w:ascii="Arial" w:hAnsi="Arial" w:cs="Arial"/>
          <w:sz w:val="20"/>
          <w:szCs w:val="20"/>
        </w:rPr>
        <w:t>välja arvatud punktis 3.2 nimetatud juhul</w:t>
      </w:r>
      <w:r w:rsidR="00D53AA7">
        <w:rPr>
          <w:rFonts w:ascii="Arial" w:hAnsi="Arial" w:cs="Arial"/>
          <w:sz w:val="20"/>
          <w:szCs w:val="20"/>
        </w:rPr>
        <w:t xml:space="preserve"> ( </w:t>
      </w:r>
      <w:r w:rsidR="00C56CBB">
        <w:rPr>
          <w:rFonts w:ascii="Arial" w:hAnsi="Arial" w:cs="Arial"/>
          <w:sz w:val="20"/>
          <w:szCs w:val="20"/>
        </w:rPr>
        <w:t>(edaspidi nimetatud „lepingu h</w:t>
      </w:r>
      <w:r w:rsidR="00C56CBB" w:rsidRPr="00346926">
        <w:rPr>
          <w:rFonts w:ascii="Arial" w:hAnsi="Arial" w:cs="Arial"/>
          <w:sz w:val="20"/>
          <w:szCs w:val="20"/>
        </w:rPr>
        <w:t>ind“)</w:t>
      </w:r>
      <w:r w:rsidR="00E36FE3" w:rsidRPr="00346926">
        <w:rPr>
          <w:rFonts w:ascii="Arial" w:hAnsi="Arial" w:cs="Arial"/>
          <w:sz w:val="20"/>
          <w:szCs w:val="20"/>
        </w:rPr>
        <w:t xml:space="preserve">. </w:t>
      </w:r>
    </w:p>
    <w:p w14:paraId="28817F13" w14:textId="19FA1C2B" w:rsidR="00D53AA7" w:rsidRPr="00346926" w:rsidRDefault="00D53AA7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sz w:val="20"/>
          <w:szCs w:val="20"/>
        </w:rPr>
      </w:pPr>
      <w:r w:rsidRPr="00E962AD">
        <w:rPr>
          <w:rFonts w:ascii="Arial" w:hAnsi="Arial" w:cs="Arial"/>
          <w:iCs/>
          <w:sz w:val="20"/>
          <w:szCs w:val="20"/>
        </w:rPr>
        <w:t xml:space="preserve">Kui pakkumuse esitamise ajal ei olnud </w:t>
      </w:r>
      <w:r>
        <w:rPr>
          <w:rFonts w:ascii="Arial" w:hAnsi="Arial" w:cs="Arial"/>
          <w:iCs/>
          <w:sz w:val="20"/>
          <w:szCs w:val="20"/>
        </w:rPr>
        <w:t>töövõt</w:t>
      </w:r>
      <w:r w:rsidRPr="00E962AD">
        <w:rPr>
          <w:rFonts w:ascii="Arial" w:hAnsi="Arial" w:cs="Arial"/>
          <w:iCs/>
          <w:sz w:val="20"/>
          <w:szCs w:val="20"/>
        </w:rPr>
        <w:t xml:space="preserve">ja käibemaksukohustuslane või tal ei olnud kohustust käibemaksu arvestada, kuid selline kohustus tekkis pärast pakkumuse esitamist või lepingu täitmise käigus, peab </w:t>
      </w:r>
      <w:r>
        <w:rPr>
          <w:rFonts w:ascii="Arial" w:hAnsi="Arial" w:cs="Arial"/>
          <w:iCs/>
          <w:sz w:val="20"/>
          <w:szCs w:val="20"/>
        </w:rPr>
        <w:t>töövõt</w:t>
      </w:r>
      <w:r w:rsidRPr="00E962AD">
        <w:rPr>
          <w:rFonts w:ascii="Arial" w:hAnsi="Arial" w:cs="Arial"/>
          <w:iCs/>
          <w:sz w:val="20"/>
          <w:szCs w:val="20"/>
        </w:rPr>
        <w:t>ja arvestama, et lepingu hind sellest käibemaksu võrra ei suurene</w:t>
      </w:r>
      <w:r>
        <w:rPr>
          <w:rFonts w:ascii="Arial" w:hAnsi="Arial" w:cs="Arial"/>
          <w:iCs/>
          <w:sz w:val="20"/>
          <w:szCs w:val="20"/>
        </w:rPr>
        <w:t>.</w:t>
      </w:r>
    </w:p>
    <w:p w14:paraId="71F8744A" w14:textId="0A619BE3" w:rsidR="00270A1D" w:rsidRDefault="00270A1D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Lepingu hind </w:t>
      </w:r>
      <w:r w:rsidRPr="004B1576">
        <w:rPr>
          <w:rFonts w:ascii="Arial" w:hAnsi="Arial" w:cs="Arial"/>
          <w:sz w:val="20"/>
          <w:szCs w:val="20"/>
        </w:rPr>
        <w:t>on lõplik ja sisaldab kõiki lepingu täitmise kulusid</w:t>
      </w:r>
      <w:r>
        <w:rPr>
          <w:rFonts w:ascii="Arial" w:hAnsi="Arial" w:cs="Arial"/>
          <w:sz w:val="20"/>
          <w:szCs w:val="20"/>
        </w:rPr>
        <w:t>, sh tasu autoriõiguste eest.</w:t>
      </w:r>
    </w:p>
    <w:p w14:paraId="4803539C" w14:textId="28AB88A7" w:rsidR="008F602F" w:rsidRPr="00F952E6" w:rsidRDefault="00D81E6C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Lepingu hind tasutakse </w:t>
      </w:r>
      <w:r w:rsidR="00514D74">
        <w:rPr>
          <w:rFonts w:ascii="Arial" w:hAnsi="Arial" w:cs="Arial"/>
          <w:sz w:val="20"/>
          <w:szCs w:val="20"/>
        </w:rPr>
        <w:t xml:space="preserve">pärast töö vastuvõtmist </w:t>
      </w:r>
      <w:r>
        <w:rPr>
          <w:rFonts w:ascii="Arial" w:hAnsi="Arial" w:cs="Arial"/>
          <w:sz w:val="20"/>
          <w:szCs w:val="20"/>
        </w:rPr>
        <w:t>t</w:t>
      </w:r>
      <w:r w:rsidR="008F602F" w:rsidRPr="00F952E6">
        <w:rPr>
          <w:rFonts w:ascii="Arial" w:hAnsi="Arial" w:cs="Arial"/>
          <w:sz w:val="20"/>
          <w:szCs w:val="20"/>
        </w:rPr>
        <w:t xml:space="preserve">ellija volitatud esindaja </w:t>
      </w:r>
      <w:r w:rsidR="00514D74">
        <w:rPr>
          <w:rFonts w:ascii="Arial" w:hAnsi="Arial" w:cs="Arial"/>
          <w:sz w:val="20"/>
          <w:szCs w:val="20"/>
        </w:rPr>
        <w:t>poolt. Tasumine toimub poolte allkirjastatud</w:t>
      </w:r>
      <w:r w:rsidR="008F602F" w:rsidRPr="00F952E6">
        <w:rPr>
          <w:rFonts w:ascii="Arial" w:hAnsi="Arial" w:cs="Arial"/>
          <w:sz w:val="20"/>
          <w:szCs w:val="20"/>
        </w:rPr>
        <w:t xml:space="preserve"> </w:t>
      </w:r>
      <w:r w:rsidR="008F602F">
        <w:rPr>
          <w:rFonts w:ascii="Arial" w:hAnsi="Arial" w:cs="Arial"/>
          <w:sz w:val="20"/>
          <w:szCs w:val="20"/>
        </w:rPr>
        <w:t xml:space="preserve">üleandmise-vastuvõtmise </w:t>
      </w:r>
      <w:r w:rsidR="008F602F" w:rsidRPr="00F952E6">
        <w:rPr>
          <w:rFonts w:ascii="Arial" w:hAnsi="Arial" w:cs="Arial"/>
          <w:sz w:val="20"/>
          <w:szCs w:val="20"/>
        </w:rPr>
        <w:t>akti alusel</w:t>
      </w:r>
      <w:r w:rsidR="00E51074">
        <w:rPr>
          <w:rFonts w:ascii="Arial" w:hAnsi="Arial" w:cs="Arial"/>
          <w:sz w:val="20"/>
          <w:szCs w:val="20"/>
        </w:rPr>
        <w:t xml:space="preserve"> </w:t>
      </w:r>
      <w:r w:rsidR="00514D74">
        <w:rPr>
          <w:rFonts w:ascii="Arial" w:hAnsi="Arial" w:cs="Arial"/>
          <w:sz w:val="20"/>
          <w:szCs w:val="20"/>
        </w:rPr>
        <w:t xml:space="preserve">vastavalt </w:t>
      </w:r>
      <w:r w:rsidR="00E51074">
        <w:rPr>
          <w:rFonts w:ascii="Arial" w:hAnsi="Arial" w:cs="Arial"/>
          <w:sz w:val="20"/>
          <w:szCs w:val="20"/>
        </w:rPr>
        <w:t>esitatud arvel</w:t>
      </w:r>
      <w:r w:rsidR="00514D74">
        <w:rPr>
          <w:rFonts w:ascii="Arial" w:hAnsi="Arial" w:cs="Arial"/>
          <w:sz w:val="20"/>
          <w:szCs w:val="20"/>
        </w:rPr>
        <w:t>e</w:t>
      </w:r>
      <w:r w:rsidR="008F602F">
        <w:rPr>
          <w:rFonts w:ascii="Arial" w:hAnsi="Arial" w:cs="Arial"/>
          <w:sz w:val="20"/>
          <w:szCs w:val="20"/>
        </w:rPr>
        <w:t xml:space="preserve"> </w:t>
      </w:r>
      <w:commentRangeStart w:id="8"/>
      <w:sdt>
        <w:sdtPr>
          <w:rPr>
            <w:rFonts w:ascii="Arial" w:hAnsi="Arial" w:cs="Arial"/>
            <w:sz w:val="20"/>
            <w:szCs w:val="20"/>
          </w:rPr>
          <w:id w:val="-1182505216"/>
          <w:placeholder>
            <w:docPart w:val="A897483AB4B44C2BA75CA0130AD5AD72"/>
          </w:placeholder>
          <w:showingPlcHdr/>
          <w:text/>
        </w:sdtPr>
        <w:sdtEndPr/>
        <w:sdtContent>
          <w:r w:rsidR="00B9343E" w:rsidRPr="00B9343E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[lisada sobiv variant, kuidas makstakse]</w:t>
          </w:r>
        </w:sdtContent>
      </w:sdt>
      <w:r w:rsidR="008F602F">
        <w:rPr>
          <w:rFonts w:ascii="Arial" w:hAnsi="Arial" w:cs="Arial"/>
          <w:sz w:val="20"/>
          <w:szCs w:val="20"/>
        </w:rPr>
        <w:t>.</w:t>
      </w:r>
      <w:r w:rsidR="008F602F" w:rsidRPr="00F952E6">
        <w:rPr>
          <w:rFonts w:ascii="Arial" w:hAnsi="Arial" w:cs="Arial"/>
          <w:sz w:val="20"/>
          <w:szCs w:val="20"/>
        </w:rPr>
        <w:t xml:space="preserve"> </w:t>
      </w:r>
      <w:r w:rsidR="008F602F">
        <w:rPr>
          <w:rFonts w:ascii="Arial" w:hAnsi="Arial" w:cs="Arial"/>
          <w:sz w:val="20"/>
          <w:szCs w:val="20"/>
        </w:rPr>
        <w:t xml:space="preserve"> </w:t>
      </w:r>
      <w:commentRangeEnd w:id="8"/>
      <w:r w:rsidR="003E68CB">
        <w:rPr>
          <w:rStyle w:val="CommentReference"/>
          <w:color w:val="auto"/>
        </w:rPr>
        <w:commentReference w:id="8"/>
      </w:r>
    </w:p>
    <w:p w14:paraId="42AB6D93" w14:textId="77777777" w:rsidR="00E533EE" w:rsidRPr="00AC58D6" w:rsidRDefault="00EB2623" w:rsidP="00E533EE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 xml:space="preserve">Töövõtja esitab Tellijale arve e-arvena. E-arvet on võimalik saata e-arvete operaatori vahendusel. E-arve loetakse laekunuks selle operaatorile laekumise kuupäevast. </w:t>
      </w:r>
    </w:p>
    <w:p w14:paraId="6511219B" w14:textId="7AD5D191" w:rsidR="00270A1D" w:rsidRDefault="00270A1D" w:rsidP="00E533EE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sz w:val="20"/>
          <w:szCs w:val="20"/>
          <w:lang w:val="en-GB"/>
        </w:rPr>
      </w:pPr>
      <w:commentRangeStart w:id="9"/>
      <w:r w:rsidRPr="00E962AD">
        <w:rPr>
          <w:rFonts w:ascii="Arial" w:hAnsi="Arial" w:cs="Arial"/>
          <w:iCs/>
          <w:sz w:val="20"/>
          <w:szCs w:val="20"/>
        </w:rPr>
        <w:t>T</w:t>
      </w:r>
      <w:r>
        <w:rPr>
          <w:rFonts w:ascii="Arial" w:hAnsi="Arial" w:cs="Arial"/>
          <w:iCs/>
          <w:sz w:val="20"/>
          <w:szCs w:val="20"/>
        </w:rPr>
        <w:t>ööd</w:t>
      </w:r>
      <w:r w:rsidRPr="00E962AD">
        <w:rPr>
          <w:rFonts w:ascii="Arial" w:hAnsi="Arial" w:cs="Arial"/>
          <w:iCs/>
          <w:sz w:val="20"/>
          <w:szCs w:val="20"/>
        </w:rPr>
        <w:t xml:space="preserve"> rahastatakse</w:t>
      </w:r>
      <w:r>
        <w:rPr>
          <w:rFonts w:ascii="Arial" w:hAnsi="Arial" w:cs="Arial"/>
          <w:iCs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821584740"/>
          <w:placeholder>
            <w:docPart w:val="5559ACE69A95418A9268FCA72DA53452"/>
          </w:placeholder>
          <w:showingPlcHdr/>
          <w:text/>
        </w:sdtPr>
        <w:sdtEndPr/>
        <w:sdtContent>
          <w:r w:rsidRPr="007748A1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 xml:space="preserve">[lisada </w:t>
          </w:r>
          <w:r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rahastusallikas (projektikood), kui kasutatakse välisvahendeid</w:t>
          </w:r>
          <w:r w:rsidRPr="007748A1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]</w:t>
          </w:r>
        </w:sdtContent>
      </w:sdt>
      <w:commentRangeEnd w:id="9"/>
      <w:r w:rsidR="003E68CB">
        <w:rPr>
          <w:rStyle w:val="CommentReference"/>
          <w:color w:val="auto"/>
        </w:rPr>
        <w:commentReference w:id="9"/>
      </w:r>
    </w:p>
    <w:p w14:paraId="45977B71" w14:textId="77777777" w:rsidR="006B199A" w:rsidRPr="00346926" w:rsidRDefault="006B199A" w:rsidP="00F342E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5F676C20" w14:textId="77777777" w:rsidR="004B2E40" w:rsidRPr="00346926" w:rsidRDefault="00E36FE3" w:rsidP="004B2E4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auto"/>
          <w:sz w:val="20"/>
          <w:szCs w:val="20"/>
        </w:rPr>
      </w:pPr>
      <w:commentRangeStart w:id="10"/>
      <w:r w:rsidRPr="00346926">
        <w:rPr>
          <w:rFonts w:ascii="Arial" w:hAnsi="Arial" w:cs="Arial"/>
          <w:b/>
          <w:color w:val="auto"/>
          <w:sz w:val="20"/>
          <w:szCs w:val="20"/>
        </w:rPr>
        <w:t xml:space="preserve">Erisätted </w:t>
      </w:r>
      <w:commentRangeEnd w:id="10"/>
      <w:r w:rsidR="003E68CB">
        <w:rPr>
          <w:rStyle w:val="CommentReference"/>
          <w:color w:val="auto"/>
        </w:rPr>
        <w:commentReference w:id="10"/>
      </w:r>
    </w:p>
    <w:p w14:paraId="1DABEBCE" w14:textId="77777777" w:rsidR="008F602F" w:rsidRPr="00E36FE3" w:rsidRDefault="008F602F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t>Lisaks üldti</w:t>
      </w:r>
      <w:r w:rsidR="00D81E6C">
        <w:rPr>
          <w:rFonts w:ascii="Arial" w:hAnsi="Arial" w:cs="Arial"/>
          <w:bCs/>
          <w:color w:val="auto"/>
          <w:sz w:val="20"/>
          <w:szCs w:val="20"/>
        </w:rPr>
        <w:t>ngimustes sätestatule kohustub t</w:t>
      </w:r>
      <w:r>
        <w:rPr>
          <w:rFonts w:ascii="Arial" w:hAnsi="Arial" w:cs="Arial"/>
          <w:bCs/>
          <w:color w:val="auto"/>
          <w:sz w:val="20"/>
          <w:szCs w:val="20"/>
        </w:rPr>
        <w:t xml:space="preserve">öövõtja: </w:t>
      </w:r>
    </w:p>
    <w:p w14:paraId="6782120E" w14:textId="77777777" w:rsidR="008F602F" w:rsidRDefault="008F602F" w:rsidP="008F602F">
      <w:pPr>
        <w:pStyle w:val="NormalWeb"/>
        <w:numPr>
          <w:ilvl w:val="2"/>
          <w:numId w:val="1"/>
        </w:numPr>
        <w:tabs>
          <w:tab w:val="num" w:pos="567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bCs/>
          <w:color w:val="auto"/>
          <w:sz w:val="20"/>
          <w:szCs w:val="20"/>
        </w:rPr>
      </w:pPr>
      <w:r w:rsidRPr="007E5CA7">
        <w:rPr>
          <w:rFonts w:ascii="Arial" w:hAnsi="Arial" w:cs="Arial"/>
          <w:bCs/>
          <w:color w:val="auto"/>
          <w:sz w:val="20"/>
          <w:szCs w:val="20"/>
        </w:rPr>
        <w:t>esitama aruandluse</w:t>
      </w:r>
      <w:r>
        <w:rPr>
          <w:rFonts w:ascii="Arial" w:hAnsi="Arial" w:cs="Arial"/>
          <w:bCs/>
          <w:color w:val="auto"/>
          <w:sz w:val="20"/>
          <w:szCs w:val="20"/>
        </w:rPr>
        <w:t>;</w:t>
      </w:r>
    </w:p>
    <w:p w14:paraId="0707920C" w14:textId="77777777" w:rsidR="00270A1D" w:rsidRPr="00E962AD" w:rsidRDefault="00270A1D" w:rsidP="00270A1D">
      <w:pPr>
        <w:pStyle w:val="NormalWeb"/>
        <w:numPr>
          <w:ilvl w:val="2"/>
          <w:numId w:val="1"/>
        </w:numPr>
        <w:tabs>
          <w:tab w:val="clear" w:pos="1440"/>
          <w:tab w:val="num" w:pos="567"/>
          <w:tab w:val="num" w:pos="720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bCs/>
          <w:i/>
          <w:color w:val="auto"/>
          <w:sz w:val="20"/>
          <w:szCs w:val="20"/>
        </w:rPr>
      </w:pPr>
      <w:r w:rsidRPr="00E962AD">
        <w:rPr>
          <w:rFonts w:ascii="Arial" w:hAnsi="Arial" w:cs="Arial"/>
          <w:i/>
          <w:sz w:val="20"/>
          <w:szCs w:val="20"/>
        </w:rPr>
        <w:t>järgima lepingu rahastaja tingimusi (sh teavitamisele, vormistamisele ja sümboolikale);</w:t>
      </w:r>
    </w:p>
    <w:p w14:paraId="61D91096" w14:textId="0905680A" w:rsidR="00270A1D" w:rsidRPr="00AC58D6" w:rsidRDefault="00270A1D" w:rsidP="00270A1D">
      <w:pPr>
        <w:pStyle w:val="NormalWeb"/>
        <w:numPr>
          <w:ilvl w:val="2"/>
          <w:numId w:val="1"/>
        </w:numPr>
        <w:tabs>
          <w:tab w:val="clear" w:pos="1440"/>
          <w:tab w:val="num" w:pos="567"/>
          <w:tab w:val="num" w:pos="720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bCs/>
          <w:color w:val="auto"/>
          <w:sz w:val="20"/>
          <w:szCs w:val="20"/>
        </w:rPr>
      </w:pPr>
      <w:bookmarkStart w:id="11" w:name="_Hlk161049570"/>
      <w:r>
        <w:rPr>
          <w:rFonts w:ascii="Arial" w:hAnsi="Arial" w:cs="Arial"/>
          <w:sz w:val="20"/>
          <w:szCs w:val="20"/>
        </w:rPr>
        <w:t>pakkumuses esitatud m</w:t>
      </w:r>
      <w:r w:rsidRPr="00E962AD">
        <w:rPr>
          <w:rFonts w:ascii="Arial" w:hAnsi="Arial" w:cs="Arial"/>
          <w:sz w:val="20"/>
          <w:szCs w:val="20"/>
        </w:rPr>
        <w:t>eeskonnaliikmete vahetumise korral taga</w:t>
      </w:r>
      <w:r>
        <w:rPr>
          <w:rFonts w:ascii="Arial" w:hAnsi="Arial" w:cs="Arial"/>
          <w:sz w:val="20"/>
          <w:szCs w:val="20"/>
        </w:rPr>
        <w:t>ma</w:t>
      </w:r>
      <w:r w:rsidRPr="00E962AD">
        <w:rPr>
          <w:rFonts w:ascii="Arial" w:hAnsi="Arial" w:cs="Arial"/>
          <w:sz w:val="20"/>
          <w:szCs w:val="20"/>
        </w:rPr>
        <w:t xml:space="preserve">, et </w:t>
      </w:r>
      <w:r w:rsidR="00532468">
        <w:rPr>
          <w:rFonts w:ascii="Arial" w:hAnsi="Arial" w:cs="Arial"/>
          <w:sz w:val="20"/>
          <w:szCs w:val="20"/>
        </w:rPr>
        <w:t>tööd teostavad</w:t>
      </w:r>
      <w:r w:rsidRPr="00E962AD">
        <w:rPr>
          <w:rFonts w:ascii="Arial" w:hAnsi="Arial" w:cs="Arial"/>
          <w:sz w:val="20"/>
          <w:szCs w:val="20"/>
        </w:rPr>
        <w:t xml:space="preserve"> vähemalt </w:t>
      </w:r>
      <w:r>
        <w:rPr>
          <w:rFonts w:ascii="Arial" w:hAnsi="Arial" w:cs="Arial"/>
          <w:sz w:val="20"/>
          <w:szCs w:val="20"/>
        </w:rPr>
        <w:t>väikehanke</w:t>
      </w:r>
      <w:r w:rsidRPr="00E962AD">
        <w:rPr>
          <w:rFonts w:ascii="Arial" w:hAnsi="Arial" w:cs="Arial"/>
          <w:sz w:val="20"/>
          <w:szCs w:val="20"/>
        </w:rPr>
        <w:t xml:space="preserve"> dokumentides nõutud </w:t>
      </w:r>
      <w:r>
        <w:rPr>
          <w:rFonts w:ascii="Arial" w:hAnsi="Arial" w:cs="Arial"/>
          <w:sz w:val="20"/>
          <w:szCs w:val="20"/>
        </w:rPr>
        <w:t xml:space="preserve">pädevuse </w:t>
      </w:r>
      <w:r w:rsidRPr="00E962AD">
        <w:rPr>
          <w:rFonts w:ascii="Arial" w:hAnsi="Arial" w:cs="Arial"/>
          <w:sz w:val="20"/>
          <w:szCs w:val="20"/>
        </w:rPr>
        <w:t>ja kogemusega isikud. Meeskonnaliikme vahetumise vajadustest tuleb</w:t>
      </w:r>
      <w:r>
        <w:rPr>
          <w:rFonts w:ascii="Arial" w:hAnsi="Arial" w:cs="Arial"/>
          <w:sz w:val="20"/>
          <w:szCs w:val="20"/>
        </w:rPr>
        <w:t xml:space="preserve"> </w:t>
      </w:r>
      <w:r w:rsidR="00840A95">
        <w:rPr>
          <w:rFonts w:ascii="Arial" w:hAnsi="Arial" w:cs="Arial"/>
          <w:sz w:val="20"/>
          <w:szCs w:val="20"/>
        </w:rPr>
        <w:t xml:space="preserve">tellija </w:t>
      </w:r>
      <w:r>
        <w:rPr>
          <w:rFonts w:ascii="Arial" w:hAnsi="Arial" w:cs="Arial"/>
          <w:sz w:val="20"/>
          <w:szCs w:val="20"/>
        </w:rPr>
        <w:t>esindajat</w:t>
      </w:r>
      <w:r w:rsidRPr="00E962AD">
        <w:rPr>
          <w:rFonts w:ascii="Arial" w:hAnsi="Arial" w:cs="Arial"/>
          <w:sz w:val="20"/>
          <w:szCs w:val="20"/>
        </w:rPr>
        <w:t xml:space="preserve"> teavitada esimesel võimalusel ning esitada uue meeskonnaliikme </w:t>
      </w:r>
      <w:r>
        <w:rPr>
          <w:rFonts w:ascii="Arial" w:hAnsi="Arial" w:cs="Arial"/>
          <w:sz w:val="20"/>
          <w:szCs w:val="20"/>
        </w:rPr>
        <w:t xml:space="preserve">pädevust ja </w:t>
      </w:r>
      <w:r w:rsidRPr="00E962AD">
        <w:rPr>
          <w:rFonts w:ascii="Arial" w:hAnsi="Arial" w:cs="Arial"/>
          <w:sz w:val="20"/>
          <w:szCs w:val="20"/>
        </w:rPr>
        <w:t xml:space="preserve">kogemust </w:t>
      </w:r>
      <w:r>
        <w:rPr>
          <w:rFonts w:ascii="Arial" w:hAnsi="Arial" w:cs="Arial"/>
          <w:sz w:val="20"/>
          <w:szCs w:val="20"/>
        </w:rPr>
        <w:t>tõendavad andmed ja</w:t>
      </w:r>
      <w:r w:rsidRPr="00E962AD">
        <w:rPr>
          <w:rFonts w:ascii="Arial" w:hAnsi="Arial" w:cs="Arial"/>
          <w:sz w:val="20"/>
          <w:szCs w:val="20"/>
        </w:rPr>
        <w:t xml:space="preserve"> dokumendid. Meeskonnaliikmete vahetamiseks on vajalik </w:t>
      </w:r>
      <w:r w:rsidR="00840A95">
        <w:rPr>
          <w:rFonts w:ascii="Arial" w:hAnsi="Arial" w:cs="Arial"/>
          <w:sz w:val="20"/>
          <w:szCs w:val="20"/>
        </w:rPr>
        <w:t>tellija</w:t>
      </w:r>
      <w:r w:rsidR="00840A95" w:rsidRPr="00E962AD">
        <w:rPr>
          <w:rFonts w:ascii="Arial" w:hAnsi="Arial" w:cs="Arial"/>
          <w:sz w:val="20"/>
          <w:szCs w:val="20"/>
        </w:rPr>
        <w:t xml:space="preserve"> </w:t>
      </w:r>
      <w:r w:rsidRPr="00E962AD">
        <w:rPr>
          <w:rFonts w:ascii="Arial" w:hAnsi="Arial" w:cs="Arial"/>
          <w:sz w:val="20"/>
          <w:szCs w:val="20"/>
        </w:rPr>
        <w:t>nõusolek</w:t>
      </w:r>
      <w:r>
        <w:rPr>
          <w:rFonts w:ascii="Arial" w:hAnsi="Arial" w:cs="Arial"/>
          <w:sz w:val="20"/>
          <w:szCs w:val="20"/>
        </w:rPr>
        <w:t>. Teavitus ja nõusolek esitatakse kirjalikku taasesitamist võimaldavas vormis</w:t>
      </w:r>
      <w:bookmarkEnd w:id="11"/>
      <w:r>
        <w:rPr>
          <w:rFonts w:ascii="Arial" w:hAnsi="Arial" w:cs="Arial"/>
          <w:sz w:val="20"/>
          <w:szCs w:val="20"/>
        </w:rPr>
        <w:t>;</w:t>
      </w:r>
    </w:p>
    <w:p w14:paraId="2D6EC386" w14:textId="2F0B887E" w:rsidR="00270A1D" w:rsidRPr="00270A1D" w:rsidRDefault="00270A1D" w:rsidP="00AC58D6">
      <w:pPr>
        <w:pStyle w:val="NormalWeb"/>
        <w:numPr>
          <w:ilvl w:val="2"/>
          <w:numId w:val="1"/>
        </w:numPr>
        <w:tabs>
          <w:tab w:val="clear" w:pos="1440"/>
          <w:tab w:val="num" w:pos="567"/>
          <w:tab w:val="num" w:pos="720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töö teos</w:t>
      </w:r>
      <w:r w:rsidRPr="00110386">
        <w:rPr>
          <w:rFonts w:ascii="Arial" w:hAnsi="Arial" w:cs="Arial"/>
          <w:sz w:val="20"/>
          <w:szCs w:val="20"/>
        </w:rPr>
        <w:t>tamisel tegutsema sõl</w:t>
      </w:r>
      <w:r>
        <w:rPr>
          <w:rFonts w:ascii="Arial" w:hAnsi="Arial" w:cs="Arial"/>
          <w:sz w:val="20"/>
          <w:szCs w:val="20"/>
        </w:rPr>
        <w:t xml:space="preserve">tumatu eksperdina ning lähtuma </w:t>
      </w:r>
      <w:r w:rsidRPr="00110386">
        <w:rPr>
          <w:rFonts w:ascii="Arial" w:hAnsi="Arial" w:cs="Arial"/>
          <w:sz w:val="20"/>
          <w:szCs w:val="20"/>
        </w:rPr>
        <w:t xml:space="preserve">oma parimatest </w:t>
      </w:r>
      <w:r>
        <w:rPr>
          <w:rFonts w:ascii="Arial" w:hAnsi="Arial" w:cs="Arial"/>
          <w:sz w:val="20"/>
          <w:szCs w:val="20"/>
        </w:rPr>
        <w:t>valdkondlikest</w:t>
      </w:r>
      <w:r w:rsidRPr="00110386">
        <w:rPr>
          <w:rFonts w:ascii="Arial" w:hAnsi="Arial" w:cs="Arial"/>
          <w:sz w:val="20"/>
          <w:szCs w:val="20"/>
        </w:rPr>
        <w:t xml:space="preserve"> teadmistest, kogemustest ja meetoditest. </w:t>
      </w:r>
      <w:r>
        <w:rPr>
          <w:rFonts w:ascii="Arial" w:hAnsi="Arial" w:cs="Arial"/>
          <w:sz w:val="20"/>
          <w:szCs w:val="20"/>
        </w:rPr>
        <w:t>Töövõtja</w:t>
      </w:r>
      <w:r w:rsidRPr="00110386">
        <w:rPr>
          <w:rFonts w:ascii="Arial" w:hAnsi="Arial" w:cs="Arial"/>
          <w:sz w:val="20"/>
          <w:szCs w:val="20"/>
        </w:rPr>
        <w:t xml:space="preserve"> kohustub</w:t>
      </w:r>
      <w:r>
        <w:rPr>
          <w:rFonts w:ascii="Arial" w:hAnsi="Arial" w:cs="Arial"/>
          <w:sz w:val="20"/>
          <w:szCs w:val="20"/>
        </w:rPr>
        <w:t xml:space="preserve"> lepingu täitmisel</w:t>
      </w:r>
      <w:r w:rsidRPr="00110386">
        <w:rPr>
          <w:rFonts w:ascii="Arial" w:hAnsi="Arial" w:cs="Arial"/>
          <w:sz w:val="20"/>
          <w:szCs w:val="20"/>
        </w:rPr>
        <w:t xml:space="preserve"> tagama, et mistahes temapoolne äri- või muu tegevus ei ole suunatud kolmandate isikute huvide esindamisele. Käesolevas punktis sätestatud huvide konflikti vältimise</w:t>
      </w:r>
      <w:r>
        <w:rPr>
          <w:rFonts w:ascii="Arial" w:hAnsi="Arial" w:cs="Arial"/>
          <w:sz w:val="20"/>
          <w:szCs w:val="20"/>
        </w:rPr>
        <w:t xml:space="preserve"> kohustuse rikkumise korral on tellija</w:t>
      </w:r>
      <w:r w:rsidRPr="00110386">
        <w:rPr>
          <w:rFonts w:ascii="Arial" w:hAnsi="Arial" w:cs="Arial"/>
          <w:sz w:val="20"/>
          <w:szCs w:val="20"/>
        </w:rPr>
        <w:t xml:space="preserve">l õigus </w:t>
      </w:r>
      <w:r>
        <w:rPr>
          <w:rFonts w:ascii="Arial" w:hAnsi="Arial" w:cs="Arial"/>
          <w:sz w:val="20"/>
          <w:szCs w:val="20"/>
        </w:rPr>
        <w:t>nõuda töövõtj</w:t>
      </w:r>
      <w:r w:rsidRPr="00110386">
        <w:rPr>
          <w:rFonts w:ascii="Arial" w:hAnsi="Arial" w:cs="Arial"/>
          <w:sz w:val="20"/>
          <w:szCs w:val="20"/>
        </w:rPr>
        <w:t xml:space="preserve">alt leppetrahvi kuni </w:t>
      </w:r>
      <w:r>
        <w:rPr>
          <w:rFonts w:ascii="Arial" w:hAnsi="Arial" w:cs="Arial"/>
          <w:sz w:val="20"/>
          <w:szCs w:val="20"/>
        </w:rPr>
        <w:t>20% lepingu hinnast. Samuti on tellij</w:t>
      </w:r>
      <w:r w:rsidRPr="00110386">
        <w:rPr>
          <w:rFonts w:ascii="Arial" w:hAnsi="Arial" w:cs="Arial"/>
          <w:sz w:val="20"/>
          <w:szCs w:val="20"/>
        </w:rPr>
        <w:t>al õigus kirjeldatud juhul leping erakorraliselt ühepoolselt lõpetada</w:t>
      </w:r>
      <w:r>
        <w:rPr>
          <w:rFonts w:ascii="Arial" w:hAnsi="Arial" w:cs="Arial"/>
          <w:sz w:val="20"/>
          <w:szCs w:val="20"/>
        </w:rPr>
        <w:t>.</w:t>
      </w:r>
    </w:p>
    <w:p w14:paraId="03FB8339" w14:textId="37917242" w:rsidR="008F602F" w:rsidRDefault="008F602F" w:rsidP="008F602F">
      <w:pPr>
        <w:pStyle w:val="NormalWeb"/>
        <w:numPr>
          <w:ilvl w:val="2"/>
          <w:numId w:val="1"/>
        </w:numPr>
        <w:tabs>
          <w:tab w:val="num" w:pos="567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t>……………….</w:t>
      </w:r>
    </w:p>
    <w:p w14:paraId="62E5D6E8" w14:textId="77777777" w:rsidR="008F602F" w:rsidRDefault="008F602F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t>Lisaks üldti</w:t>
      </w:r>
      <w:r w:rsidR="00D81E6C">
        <w:rPr>
          <w:rFonts w:ascii="Arial" w:hAnsi="Arial" w:cs="Arial"/>
          <w:bCs/>
          <w:color w:val="auto"/>
          <w:sz w:val="20"/>
          <w:szCs w:val="20"/>
        </w:rPr>
        <w:t>ngimustes sätestatule kohustub t</w:t>
      </w:r>
      <w:r>
        <w:rPr>
          <w:rFonts w:ascii="Arial" w:hAnsi="Arial" w:cs="Arial"/>
          <w:bCs/>
          <w:color w:val="auto"/>
          <w:sz w:val="20"/>
          <w:szCs w:val="20"/>
        </w:rPr>
        <w:t xml:space="preserve">ellija: </w:t>
      </w:r>
    </w:p>
    <w:p w14:paraId="74D3B89A" w14:textId="1D5566F2" w:rsidR="00270A1D" w:rsidRDefault="00270A1D" w:rsidP="005D3FF6">
      <w:pPr>
        <w:pStyle w:val="NormalWeb"/>
        <w:numPr>
          <w:ilvl w:val="2"/>
          <w:numId w:val="1"/>
        </w:numPr>
        <w:tabs>
          <w:tab w:val="num" w:pos="426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t>tegema töövõtjale kättesaadavaks kõik tema käsutuses olevad töö teostamiseks vajalikud materjalid, analüüsid vm;</w:t>
      </w:r>
    </w:p>
    <w:p w14:paraId="0C112544" w14:textId="5285DF48" w:rsidR="008F602F" w:rsidRPr="00CE6E06" w:rsidRDefault="008F602F" w:rsidP="005D3FF6">
      <w:pPr>
        <w:pStyle w:val="NormalWeb"/>
        <w:numPr>
          <w:ilvl w:val="2"/>
          <w:numId w:val="1"/>
        </w:numPr>
        <w:tabs>
          <w:tab w:val="num" w:pos="426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t>………..</w:t>
      </w:r>
    </w:p>
    <w:p w14:paraId="08CF522F" w14:textId="77777777" w:rsidR="008F602F" w:rsidRPr="00BC4E1A" w:rsidRDefault="008F602F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bCs/>
          <w:color w:val="auto"/>
          <w:sz w:val="20"/>
          <w:szCs w:val="20"/>
        </w:rPr>
      </w:pPr>
      <w:commentRangeStart w:id="12"/>
      <w:r w:rsidRPr="00DE7636">
        <w:rPr>
          <w:rFonts w:ascii="Arial" w:hAnsi="Arial" w:cs="Arial"/>
          <w:bCs/>
          <w:color w:val="auto"/>
          <w:sz w:val="20"/>
          <w:szCs w:val="20"/>
        </w:rPr>
        <w:t>P</w:t>
      </w:r>
      <w:r w:rsidRPr="00DE7636">
        <w:rPr>
          <w:rFonts w:ascii="Arial" w:hAnsi="Arial" w:cs="Arial"/>
          <w:color w:val="auto"/>
          <w:sz w:val="20"/>
          <w:szCs w:val="20"/>
        </w:rPr>
        <w:t>unktides</w:t>
      </w:r>
      <w:r w:rsidR="00F81C6A">
        <w:rPr>
          <w:rFonts w:cs="Arial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335434600"/>
          <w:placeholder>
            <w:docPart w:val="E2FF26F42D1E48B8ADCF9CF410F1BF6C"/>
          </w:placeholder>
          <w:showingPlcHdr/>
          <w:text/>
        </w:sdtPr>
        <w:sdtEndPr/>
        <w:sdtContent>
          <w:r w:rsidR="00F81C6A" w:rsidRPr="007748A1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[</w:t>
          </w:r>
          <w:r w:rsidR="00F81C6A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viited lepingu punktidele</w:t>
          </w:r>
          <w:r w:rsidR="00F81C6A" w:rsidRPr="007748A1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]</w:t>
          </w:r>
        </w:sdtContent>
      </w:sdt>
      <w:r w:rsidRPr="00DE7636">
        <w:rPr>
          <w:rFonts w:ascii="Arial" w:hAnsi="Arial" w:cs="Arial"/>
          <w:color w:val="auto"/>
          <w:sz w:val="20"/>
          <w:szCs w:val="20"/>
        </w:rPr>
        <w:t xml:space="preserve"> sätestatud </w:t>
      </w:r>
      <w:r w:rsidR="00D81E6C">
        <w:rPr>
          <w:rFonts w:ascii="Arial" w:hAnsi="Arial" w:cs="Arial"/>
          <w:color w:val="auto"/>
          <w:sz w:val="20"/>
          <w:szCs w:val="20"/>
        </w:rPr>
        <w:t>kohustuste rikkumise korral on tellijal õigus nõuda t</w:t>
      </w:r>
      <w:r w:rsidRPr="00DE7636">
        <w:rPr>
          <w:rFonts w:ascii="Arial" w:hAnsi="Arial" w:cs="Arial"/>
          <w:color w:val="auto"/>
          <w:sz w:val="20"/>
          <w:szCs w:val="20"/>
        </w:rPr>
        <w:t xml:space="preserve">öövõtjalt leppetrahvi </w:t>
      </w:r>
      <w:sdt>
        <w:sdtPr>
          <w:rPr>
            <w:rFonts w:ascii="Arial" w:hAnsi="Arial" w:cs="Arial"/>
            <w:color w:val="auto"/>
            <w:sz w:val="20"/>
            <w:szCs w:val="20"/>
          </w:rPr>
          <w:id w:val="48435642"/>
          <w:placeholder>
            <w:docPart w:val="FA4CA8EA41AC4F86B2C38A0AEA4C6CAD"/>
          </w:placeholder>
          <w:showingPlcHdr/>
        </w:sdtPr>
        <w:sdtEndPr/>
        <w:sdtContent>
          <w:r w:rsidR="0054572D" w:rsidRPr="00DE763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 w:rsidR="0054572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numbritega</w:t>
          </w:r>
          <w:r w:rsidR="0054572D" w:rsidRPr="00DE763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sdtContent>
      </w:sdt>
      <w:r w:rsidRPr="00DE7636">
        <w:rPr>
          <w:rFonts w:ascii="Arial" w:hAnsi="Arial" w:cs="Arial"/>
          <w:color w:val="auto"/>
          <w:sz w:val="20"/>
          <w:szCs w:val="20"/>
        </w:rPr>
        <w:t xml:space="preserve"> </w:t>
      </w:r>
      <w:r w:rsidRPr="00AE432B">
        <w:rPr>
          <w:rFonts w:ascii="Arial" w:hAnsi="Arial" w:cs="Arial"/>
          <w:color w:val="auto"/>
          <w:sz w:val="20"/>
          <w:szCs w:val="20"/>
        </w:rPr>
        <w:t xml:space="preserve">eurot. </w:t>
      </w:r>
      <w:commentRangeEnd w:id="12"/>
      <w:r w:rsidR="003E68CB">
        <w:rPr>
          <w:rStyle w:val="CommentReference"/>
          <w:color w:val="auto"/>
        </w:rPr>
        <w:commentReference w:id="12"/>
      </w:r>
    </w:p>
    <w:p w14:paraId="14909C8F" w14:textId="62EAB7B4" w:rsidR="001C1020" w:rsidRPr="00AC58D6" w:rsidRDefault="001C1020" w:rsidP="001C1020">
      <w:pPr>
        <w:pStyle w:val="NormalWeb"/>
        <w:numPr>
          <w:ilvl w:val="1"/>
          <w:numId w:val="1"/>
        </w:numPr>
        <w:tabs>
          <w:tab w:val="clear" w:pos="792"/>
          <w:tab w:val="num" w:pos="43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bCs/>
          <w:i/>
          <w:iCs/>
          <w:color w:val="auto"/>
          <w:sz w:val="20"/>
          <w:szCs w:val="20"/>
        </w:rPr>
      </w:pPr>
      <w:commentRangeStart w:id="13"/>
      <w:r w:rsidRPr="00AC58D6">
        <w:rPr>
          <w:rFonts w:ascii="Arial" w:hAnsi="Arial" w:cs="Arial"/>
          <w:i/>
          <w:iCs/>
          <w:sz w:val="20"/>
          <w:szCs w:val="20"/>
        </w:rPr>
        <w:lastRenderedPageBreak/>
        <w:t xml:space="preserve">Kui töövõtja ei täida lepingu </w:t>
      </w:r>
      <w:r w:rsidR="00270A1D" w:rsidRPr="00AC58D6">
        <w:rPr>
          <w:rFonts w:ascii="Arial" w:hAnsi="Arial" w:cs="Arial"/>
          <w:i/>
          <w:iCs/>
          <w:sz w:val="20"/>
          <w:szCs w:val="20"/>
        </w:rPr>
        <w:t xml:space="preserve">punkti 4.1.2 </w:t>
      </w:r>
      <w:r w:rsidRPr="00AC58D6">
        <w:rPr>
          <w:rFonts w:ascii="Arial" w:hAnsi="Arial" w:cs="Arial"/>
          <w:i/>
          <w:iCs/>
          <w:sz w:val="20"/>
          <w:szCs w:val="20"/>
        </w:rPr>
        <w:t xml:space="preserve">nõuetekohaselt ja selle alusel teeb rakendusasutus toetuse vähendamise või tagasinõude otsuse, on tellijal õigus töövõtjalt tagasi nõuda mitteabikõlbulikud kulud tagasimakse nõude ulatuses. </w:t>
      </w:r>
      <w:commentRangeEnd w:id="13"/>
      <w:r w:rsidR="003E68CB">
        <w:rPr>
          <w:rStyle w:val="CommentReference"/>
          <w:color w:val="auto"/>
        </w:rPr>
        <w:commentReference w:id="13"/>
      </w:r>
    </w:p>
    <w:p w14:paraId="0AD2D85E" w14:textId="77777777" w:rsidR="004B2E40" w:rsidRPr="00346926" w:rsidRDefault="004B2E40" w:rsidP="00660ACB">
      <w:pPr>
        <w:pStyle w:val="NormalWeb"/>
        <w:spacing w:before="0" w:beforeAutospacing="0" w:after="0" w:afterAutospacing="0"/>
        <w:ind w:left="360"/>
        <w:jc w:val="both"/>
        <w:rPr>
          <w:rFonts w:ascii="Arial" w:hAnsi="Arial" w:cs="Arial"/>
          <w:bCs/>
          <w:color w:val="auto"/>
          <w:sz w:val="20"/>
          <w:szCs w:val="20"/>
        </w:rPr>
      </w:pPr>
    </w:p>
    <w:p w14:paraId="55C34D63" w14:textId="77777777" w:rsidR="00300672" w:rsidRPr="00346926" w:rsidRDefault="00300672" w:rsidP="00660ACB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  <w:color w:val="auto"/>
          <w:sz w:val="20"/>
          <w:szCs w:val="20"/>
        </w:rPr>
      </w:pPr>
      <w:r w:rsidRPr="00346926">
        <w:rPr>
          <w:rFonts w:ascii="Arial" w:hAnsi="Arial" w:cs="Arial"/>
          <w:b/>
          <w:color w:val="auto"/>
          <w:sz w:val="20"/>
          <w:szCs w:val="20"/>
        </w:rPr>
        <w:t>Volitatud esindajad</w:t>
      </w:r>
    </w:p>
    <w:p w14:paraId="407CB47E" w14:textId="77777777" w:rsidR="00300672" w:rsidRPr="00346926" w:rsidRDefault="00D81E6C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Tellija volitatud esindajaks l</w:t>
      </w:r>
      <w:r w:rsidR="00300672" w:rsidRPr="00346926">
        <w:rPr>
          <w:rFonts w:ascii="Arial" w:hAnsi="Arial" w:cs="Arial"/>
          <w:color w:val="auto"/>
          <w:sz w:val="20"/>
          <w:szCs w:val="20"/>
        </w:rPr>
        <w:t>epingu täitmisega seotud küsimustes on</w:t>
      </w:r>
      <w:r w:rsidR="00590337" w:rsidRPr="00346926">
        <w:rPr>
          <w:rFonts w:ascii="Arial" w:hAnsi="Arial" w:cs="Arial"/>
          <w:color w:val="auto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auto"/>
            <w:sz w:val="20"/>
            <w:szCs w:val="20"/>
          </w:rPr>
          <w:id w:val="514344855"/>
          <w:placeholder>
            <w:docPart w:val="39C3E867AF3945DEBBFAA244BF23E802"/>
          </w:placeholder>
          <w:showingPlcHdr/>
        </w:sdtPr>
        <w:sdtEndPr/>
        <w:sdtContent>
          <w:r w:rsidR="00590337"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[ees- ja perekonnanimi]</w:t>
          </w:r>
        </w:sdtContent>
      </w:sdt>
      <w:r w:rsidR="00300672" w:rsidRPr="00346926">
        <w:rPr>
          <w:rFonts w:ascii="Arial" w:hAnsi="Arial" w:cs="Arial"/>
          <w:color w:val="auto"/>
          <w:sz w:val="20"/>
          <w:szCs w:val="20"/>
        </w:rPr>
        <w:t>, tel </w:t>
      </w:r>
      <w:sdt>
        <w:sdtPr>
          <w:rPr>
            <w:rFonts w:ascii="Arial" w:hAnsi="Arial" w:cs="Arial"/>
            <w:color w:val="auto"/>
            <w:sz w:val="20"/>
            <w:szCs w:val="20"/>
          </w:rPr>
          <w:id w:val="-106972565"/>
          <w:placeholder>
            <w:docPart w:val="05CBFCCF52E44CFA9A8B2AF4E240ED70"/>
          </w:placeholder>
          <w:showingPlcHdr/>
        </w:sdtPr>
        <w:sdtEndPr/>
        <w:sdtContent>
          <w:r w:rsidR="002F04B5"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 w:rsidR="002F04B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number</w:t>
          </w:r>
          <w:r w:rsidR="002F04B5"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sdtContent>
      </w:sdt>
      <w:r w:rsidR="00300672" w:rsidRPr="00346926">
        <w:rPr>
          <w:rFonts w:ascii="Arial" w:hAnsi="Arial" w:cs="Arial"/>
          <w:color w:val="auto"/>
          <w:sz w:val="20"/>
          <w:szCs w:val="20"/>
        </w:rPr>
        <w:t>, e</w:t>
      </w:r>
      <w:r w:rsidR="00300672" w:rsidRPr="00346926">
        <w:rPr>
          <w:rFonts w:ascii="Arial" w:hAnsi="Arial" w:cs="Arial"/>
          <w:color w:val="auto"/>
          <w:sz w:val="20"/>
          <w:szCs w:val="20"/>
        </w:rPr>
        <w:noBreakHyphen/>
        <w:t>post </w:t>
      </w:r>
      <w:sdt>
        <w:sdtPr>
          <w:rPr>
            <w:rFonts w:ascii="Arial" w:hAnsi="Arial" w:cs="Arial"/>
            <w:color w:val="auto"/>
            <w:sz w:val="20"/>
            <w:szCs w:val="20"/>
          </w:rPr>
          <w:id w:val="514344864"/>
          <w:placeholder>
            <w:docPart w:val="5C11B40BA39B4285AE796B3D86A9F9C2"/>
          </w:placeholder>
          <w:showingPlcHdr/>
        </w:sdtPr>
        <w:sdtEndPr/>
        <w:sdtContent>
          <w:r w:rsidR="00590337"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[aadress]</w:t>
          </w:r>
        </w:sdtContent>
      </w:sdt>
      <w:r w:rsidR="00951E3D">
        <w:rPr>
          <w:rFonts w:ascii="Arial" w:hAnsi="Arial" w:cs="Arial"/>
          <w:color w:val="auto"/>
          <w:sz w:val="20"/>
          <w:szCs w:val="20"/>
        </w:rPr>
        <w:t>,</w:t>
      </w:r>
      <w:r w:rsidR="00067C23" w:rsidRPr="00346926">
        <w:rPr>
          <w:rFonts w:ascii="Arial" w:hAnsi="Arial" w:cs="Arial"/>
          <w:color w:val="auto"/>
          <w:sz w:val="20"/>
          <w:szCs w:val="20"/>
        </w:rPr>
        <w:t xml:space="preserve"> või teda asendav </w:t>
      </w:r>
      <w:r w:rsidR="00BF4AE8">
        <w:rPr>
          <w:rFonts w:ascii="Arial" w:hAnsi="Arial" w:cs="Arial"/>
          <w:sz w:val="20"/>
          <w:szCs w:val="20"/>
        </w:rPr>
        <w:t>isik</w:t>
      </w:r>
      <w:r w:rsidR="00300672" w:rsidRPr="00346926">
        <w:rPr>
          <w:rFonts w:ascii="Arial" w:hAnsi="Arial" w:cs="Arial"/>
          <w:color w:val="auto"/>
          <w:sz w:val="20"/>
          <w:szCs w:val="20"/>
        </w:rPr>
        <w:t>.</w:t>
      </w:r>
    </w:p>
    <w:p w14:paraId="0B252456" w14:textId="77777777" w:rsidR="00590337" w:rsidRPr="00346926" w:rsidRDefault="00D81E6C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Töövõtja volitatud esindajaks l</w:t>
      </w:r>
      <w:r w:rsidR="00300672" w:rsidRPr="00346926">
        <w:rPr>
          <w:rFonts w:ascii="Arial" w:hAnsi="Arial" w:cs="Arial"/>
          <w:color w:val="auto"/>
          <w:sz w:val="20"/>
          <w:szCs w:val="20"/>
        </w:rPr>
        <w:t>epingu täitmisega seotud küsimustes on</w:t>
      </w:r>
      <w:r w:rsidR="00590337" w:rsidRPr="00346926">
        <w:rPr>
          <w:rFonts w:ascii="Arial" w:hAnsi="Arial" w:cs="Arial"/>
          <w:color w:val="auto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auto"/>
            <w:sz w:val="20"/>
            <w:szCs w:val="20"/>
          </w:rPr>
          <w:id w:val="514344867"/>
          <w:placeholder>
            <w:docPart w:val="B1301FB475AE4E6B9C19665884432318"/>
          </w:placeholder>
          <w:showingPlcHdr/>
        </w:sdtPr>
        <w:sdtEndPr/>
        <w:sdtContent>
          <w:r w:rsidR="00590337"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[ees- ja perekonnanimi]</w:t>
          </w:r>
        </w:sdtContent>
      </w:sdt>
      <w:r w:rsidR="00590337" w:rsidRPr="00346926">
        <w:rPr>
          <w:rFonts w:ascii="Arial" w:hAnsi="Arial" w:cs="Arial"/>
          <w:color w:val="auto"/>
          <w:sz w:val="20"/>
          <w:szCs w:val="20"/>
        </w:rPr>
        <w:t>, tel </w:t>
      </w:r>
      <w:sdt>
        <w:sdtPr>
          <w:rPr>
            <w:rFonts w:ascii="Arial" w:hAnsi="Arial" w:cs="Arial"/>
            <w:color w:val="auto"/>
            <w:sz w:val="20"/>
            <w:szCs w:val="20"/>
          </w:rPr>
          <w:id w:val="-1964410548"/>
          <w:placeholder>
            <w:docPart w:val="5F90AE7FFEFB49D296F8852724D39A02"/>
          </w:placeholder>
          <w:showingPlcHdr/>
        </w:sdtPr>
        <w:sdtEndPr/>
        <w:sdtContent>
          <w:r w:rsidR="002F04B5"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 w:rsidR="002F04B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number</w:t>
          </w:r>
          <w:r w:rsidR="002F04B5"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sdtContent>
      </w:sdt>
      <w:r w:rsidR="00590337" w:rsidRPr="00346926">
        <w:rPr>
          <w:rFonts w:ascii="Arial" w:hAnsi="Arial" w:cs="Arial"/>
          <w:color w:val="auto"/>
          <w:sz w:val="20"/>
          <w:szCs w:val="20"/>
        </w:rPr>
        <w:t>, e</w:t>
      </w:r>
      <w:r w:rsidR="00590337" w:rsidRPr="00346926">
        <w:rPr>
          <w:rFonts w:ascii="Arial" w:hAnsi="Arial" w:cs="Arial"/>
          <w:color w:val="auto"/>
          <w:sz w:val="20"/>
          <w:szCs w:val="20"/>
        </w:rPr>
        <w:noBreakHyphen/>
        <w:t>post </w:t>
      </w:r>
      <w:sdt>
        <w:sdtPr>
          <w:rPr>
            <w:rFonts w:ascii="Arial" w:hAnsi="Arial" w:cs="Arial"/>
            <w:color w:val="auto"/>
            <w:sz w:val="20"/>
            <w:szCs w:val="20"/>
          </w:rPr>
          <w:id w:val="514344869"/>
          <w:placeholder>
            <w:docPart w:val="3727ABC210B7414B9358795C9E39CF70"/>
          </w:placeholder>
          <w:showingPlcHdr/>
        </w:sdtPr>
        <w:sdtEndPr/>
        <w:sdtContent>
          <w:r w:rsidR="00590337"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[aadress]</w:t>
          </w:r>
        </w:sdtContent>
      </w:sdt>
      <w:r w:rsidR="00590337" w:rsidRPr="00346926">
        <w:rPr>
          <w:rFonts w:ascii="Arial" w:hAnsi="Arial" w:cs="Arial"/>
          <w:color w:val="auto"/>
          <w:sz w:val="20"/>
          <w:szCs w:val="20"/>
        </w:rPr>
        <w:t>.</w:t>
      </w:r>
    </w:p>
    <w:p w14:paraId="2AEFB390" w14:textId="77777777" w:rsidR="002C2D5A" w:rsidRPr="00346926" w:rsidRDefault="002C2D5A" w:rsidP="002C2D5A">
      <w:pPr>
        <w:pStyle w:val="NormalWeb"/>
        <w:spacing w:before="0" w:beforeAutospacing="0" w:after="0" w:afterAutospacing="0"/>
        <w:ind w:left="360"/>
        <w:jc w:val="both"/>
        <w:rPr>
          <w:rFonts w:ascii="Arial" w:hAnsi="Arial" w:cs="Arial"/>
          <w:color w:val="auto"/>
          <w:sz w:val="20"/>
          <w:szCs w:val="20"/>
        </w:rPr>
      </w:pPr>
    </w:p>
    <w:p w14:paraId="48C85741" w14:textId="77777777" w:rsidR="00A414E5" w:rsidRPr="00A414E5" w:rsidRDefault="00300672" w:rsidP="002C2D5A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46926">
        <w:rPr>
          <w:rFonts w:ascii="Arial" w:hAnsi="Arial" w:cs="Arial"/>
          <w:b/>
          <w:color w:val="auto"/>
          <w:sz w:val="20"/>
          <w:szCs w:val="20"/>
        </w:rPr>
        <w:t xml:space="preserve">Lepingu lisad </w:t>
      </w:r>
    </w:p>
    <w:p w14:paraId="48C83E71" w14:textId="77777777" w:rsidR="00300672" w:rsidRPr="00346926" w:rsidRDefault="00186A9E" w:rsidP="008F602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70083">
        <w:rPr>
          <w:rFonts w:ascii="Arial" w:hAnsi="Arial" w:cs="Arial"/>
          <w:sz w:val="20"/>
          <w:szCs w:val="20"/>
        </w:rPr>
        <w:t>Lepingu juurde kuuluvad allkirjastamise hetkel lisadena alljärgnevad dokumendid</w:t>
      </w:r>
      <w:r w:rsidR="00504F43" w:rsidRPr="00346926">
        <w:rPr>
          <w:rFonts w:ascii="Arial" w:hAnsi="Arial" w:cs="Arial"/>
          <w:color w:val="auto"/>
          <w:sz w:val="20"/>
          <w:szCs w:val="20"/>
        </w:rPr>
        <w:t>:</w:t>
      </w:r>
    </w:p>
    <w:p w14:paraId="4510491F" w14:textId="77777777" w:rsidR="00D5685C" w:rsidRDefault="00D5685C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Lisa 1 - </w:t>
      </w:r>
      <w:sdt>
        <w:sdtPr>
          <w:rPr>
            <w:rFonts w:ascii="Arial" w:hAnsi="Arial" w:cs="Arial"/>
            <w:color w:val="auto"/>
            <w:sz w:val="20"/>
            <w:szCs w:val="20"/>
            <w:shd w:val="clear" w:color="auto" w:fill="FFFFFF"/>
          </w:rPr>
          <w:id w:val="39868840"/>
          <w:placeholder>
            <w:docPart w:val="D60128C0B3EC4C7592194631D53C2A9C"/>
          </w:placeholder>
          <w:showingPlcHdr/>
        </w:sdtPr>
        <w:sdtEndPr/>
        <w:sdtContent>
          <w:r w:rsidRPr="00CF760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 w:rsidR="00A16EB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l</w:t>
          </w:r>
          <w:r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epingu objekti kirjeldus</w:t>
          </w:r>
          <w:r w:rsidRPr="00CF760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sdtContent>
      </w:sdt>
      <w:r w:rsidRPr="00550F92">
        <w:rPr>
          <w:rFonts w:ascii="Arial" w:hAnsi="Arial" w:cs="Arial"/>
          <w:color w:val="auto"/>
          <w:sz w:val="20"/>
          <w:szCs w:val="20"/>
        </w:rPr>
        <w:t>;</w:t>
      </w:r>
    </w:p>
    <w:p w14:paraId="1CD1FC76" w14:textId="77777777" w:rsidR="00D5685C" w:rsidRPr="004900D8" w:rsidRDefault="00D5685C" w:rsidP="002A5CBA">
      <w:pPr>
        <w:pStyle w:val="NormalWeb"/>
        <w:numPr>
          <w:ilvl w:val="1"/>
          <w:numId w:val="1"/>
        </w:numPr>
        <w:tabs>
          <w:tab w:val="clear" w:pos="792"/>
          <w:tab w:val="num" w:pos="567"/>
        </w:tabs>
        <w:spacing w:before="0" w:beforeAutospacing="0" w:after="0" w:afterAutospacing="0"/>
        <w:ind w:left="426"/>
        <w:jc w:val="both"/>
        <w:rPr>
          <w:rFonts w:ascii="Arial" w:hAnsi="Arial" w:cs="Arial"/>
          <w:color w:val="FF0000"/>
          <w:sz w:val="20"/>
          <w:szCs w:val="20"/>
        </w:rPr>
      </w:pPr>
      <w:r w:rsidRPr="004900D8">
        <w:rPr>
          <w:rFonts w:ascii="Arial" w:hAnsi="Arial" w:cs="Arial"/>
          <w:color w:val="auto"/>
          <w:sz w:val="20"/>
          <w:szCs w:val="20"/>
        </w:rPr>
        <w:t xml:space="preserve">Lisa 2 - </w:t>
      </w:r>
      <w:sdt>
        <w:sdtPr>
          <w:rPr>
            <w:rFonts w:ascii="Arial" w:hAnsi="Arial" w:cs="Arial"/>
            <w:sz w:val="20"/>
            <w:szCs w:val="20"/>
          </w:rPr>
          <w:id w:val="28172730"/>
          <w:placeholder>
            <w:docPart w:val="77EB93FE7B45462B8EC0595508EEFE74"/>
          </w:placeholder>
          <w:showingPlcHdr/>
          <w:text/>
        </w:sdtPr>
        <w:sdtEndPr/>
        <w:sdtContent>
          <w:r w:rsidRPr="004900D8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[muud vajalikud lisad]</w:t>
          </w:r>
        </w:sdtContent>
      </w:sdt>
      <w:r w:rsidRPr="004900D8">
        <w:rPr>
          <w:rFonts w:ascii="Arial" w:hAnsi="Arial" w:cs="Arial"/>
          <w:color w:val="auto"/>
          <w:sz w:val="20"/>
          <w:szCs w:val="20"/>
        </w:rPr>
        <w:t>.</w:t>
      </w:r>
    </w:p>
    <w:p w14:paraId="3ECEF84F" w14:textId="77777777" w:rsidR="008F602F" w:rsidRDefault="008F602F" w:rsidP="008F602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2518C671" w14:textId="77777777" w:rsidR="00CE7E7D" w:rsidRDefault="00562728" w:rsidP="008F602F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562728">
        <w:rPr>
          <w:rFonts w:ascii="Arial" w:hAnsi="Arial" w:cs="Arial"/>
          <w:b/>
          <w:sz w:val="20"/>
          <w:szCs w:val="20"/>
        </w:rPr>
        <w:t>Muud sätted</w:t>
      </w:r>
    </w:p>
    <w:p w14:paraId="4281AB6D" w14:textId="57C1416C" w:rsidR="008F602F" w:rsidRPr="00EC4D31" w:rsidRDefault="00300672" w:rsidP="00EC4D31">
      <w:pPr>
        <w:pStyle w:val="ListParagraph"/>
        <w:numPr>
          <w:ilvl w:val="1"/>
          <w:numId w:val="1"/>
        </w:numPr>
        <w:tabs>
          <w:tab w:val="clear" w:pos="792"/>
          <w:tab w:val="num" w:pos="142"/>
          <w:tab w:val="left" w:pos="426"/>
        </w:tabs>
        <w:autoSpaceDE w:val="0"/>
        <w:autoSpaceDN w:val="0"/>
        <w:ind w:left="426" w:hanging="426"/>
        <w:rPr>
          <w:rFonts w:ascii="Arial" w:hAnsi="Arial" w:cs="Arial"/>
          <w:sz w:val="20"/>
          <w:szCs w:val="20"/>
        </w:rPr>
      </w:pPr>
      <w:r w:rsidRPr="00EC4D31">
        <w:rPr>
          <w:rFonts w:ascii="Arial" w:hAnsi="Arial" w:cs="Arial"/>
          <w:sz w:val="20"/>
          <w:szCs w:val="20"/>
        </w:rPr>
        <w:t xml:space="preserve">Lepingu </w:t>
      </w:r>
      <w:r w:rsidR="00BD4797" w:rsidRPr="00EC4D31">
        <w:rPr>
          <w:rFonts w:ascii="Arial" w:hAnsi="Arial" w:cs="Arial"/>
          <w:sz w:val="20"/>
          <w:szCs w:val="20"/>
        </w:rPr>
        <w:t>osaks on</w:t>
      </w:r>
      <w:r w:rsidRPr="00EC4D31">
        <w:rPr>
          <w:rFonts w:ascii="Arial" w:hAnsi="Arial" w:cs="Arial"/>
          <w:sz w:val="20"/>
          <w:szCs w:val="20"/>
        </w:rPr>
        <w:t xml:space="preserve"> lisaks käe</w:t>
      </w:r>
      <w:r w:rsidR="00061668" w:rsidRPr="00EC4D31">
        <w:rPr>
          <w:rFonts w:ascii="Arial" w:hAnsi="Arial" w:cs="Arial"/>
          <w:sz w:val="20"/>
          <w:szCs w:val="20"/>
        </w:rPr>
        <w:t>s</w:t>
      </w:r>
      <w:r w:rsidRPr="00EC4D31">
        <w:rPr>
          <w:rFonts w:ascii="Arial" w:hAnsi="Arial" w:cs="Arial"/>
          <w:sz w:val="20"/>
          <w:szCs w:val="20"/>
        </w:rPr>
        <w:t>oleva</w:t>
      </w:r>
      <w:r w:rsidR="00BD4797" w:rsidRPr="00EC4D31">
        <w:rPr>
          <w:rFonts w:ascii="Arial" w:hAnsi="Arial" w:cs="Arial"/>
          <w:sz w:val="20"/>
          <w:szCs w:val="20"/>
        </w:rPr>
        <w:t>te</w:t>
      </w:r>
      <w:r w:rsidRPr="00EC4D31">
        <w:rPr>
          <w:rFonts w:ascii="Arial" w:hAnsi="Arial" w:cs="Arial"/>
          <w:sz w:val="20"/>
          <w:szCs w:val="20"/>
        </w:rPr>
        <w:t xml:space="preserve">le </w:t>
      </w:r>
      <w:r w:rsidR="00BD4797" w:rsidRPr="00EC4D31">
        <w:rPr>
          <w:rFonts w:ascii="Arial" w:hAnsi="Arial" w:cs="Arial"/>
          <w:sz w:val="20"/>
          <w:szCs w:val="20"/>
        </w:rPr>
        <w:t xml:space="preserve">eritingimustele </w:t>
      </w:r>
      <w:r w:rsidRPr="00EC4D31">
        <w:rPr>
          <w:rFonts w:ascii="Arial" w:hAnsi="Arial" w:cs="Arial"/>
          <w:sz w:val="20"/>
          <w:szCs w:val="20"/>
        </w:rPr>
        <w:t xml:space="preserve">ja </w:t>
      </w:r>
      <w:r w:rsidR="00BD4797" w:rsidRPr="00EC4D31">
        <w:rPr>
          <w:rFonts w:ascii="Arial" w:hAnsi="Arial" w:cs="Arial"/>
          <w:sz w:val="20"/>
          <w:szCs w:val="20"/>
        </w:rPr>
        <w:t xml:space="preserve">nende </w:t>
      </w:r>
      <w:r w:rsidRPr="00EC4D31">
        <w:rPr>
          <w:rFonts w:ascii="Arial" w:hAnsi="Arial" w:cs="Arial"/>
          <w:sz w:val="20"/>
          <w:szCs w:val="20"/>
        </w:rPr>
        <w:t>lisadele</w:t>
      </w:r>
      <w:r w:rsidR="002031BA" w:rsidRPr="00EC4D31">
        <w:rPr>
          <w:rFonts w:ascii="Arial" w:hAnsi="Arial" w:cs="Arial"/>
          <w:sz w:val="20"/>
          <w:szCs w:val="20"/>
        </w:rPr>
        <w:t xml:space="preserve"> </w:t>
      </w:r>
      <w:r w:rsidR="00D81E6C" w:rsidRPr="00EC4D31">
        <w:rPr>
          <w:rFonts w:ascii="Arial" w:hAnsi="Arial" w:cs="Arial"/>
          <w:sz w:val="20"/>
          <w:szCs w:val="20"/>
        </w:rPr>
        <w:t>t</w:t>
      </w:r>
      <w:r w:rsidR="00660ACB" w:rsidRPr="00EC4D31">
        <w:rPr>
          <w:rFonts w:ascii="Arial" w:hAnsi="Arial" w:cs="Arial"/>
          <w:sz w:val="20"/>
          <w:szCs w:val="20"/>
        </w:rPr>
        <w:t>öövõtulepingu</w:t>
      </w:r>
      <w:r w:rsidR="007205D4" w:rsidRPr="00EC4D31">
        <w:rPr>
          <w:rFonts w:ascii="Arial" w:hAnsi="Arial" w:cs="Arial"/>
          <w:sz w:val="20"/>
          <w:szCs w:val="20"/>
        </w:rPr>
        <w:t>te</w:t>
      </w:r>
      <w:r w:rsidR="00660ACB" w:rsidRPr="00EC4D31">
        <w:rPr>
          <w:rFonts w:ascii="Arial" w:hAnsi="Arial" w:cs="Arial"/>
          <w:sz w:val="20"/>
          <w:szCs w:val="20"/>
        </w:rPr>
        <w:t xml:space="preserve"> ü</w:t>
      </w:r>
      <w:r w:rsidRPr="00EC4D31">
        <w:rPr>
          <w:rFonts w:ascii="Arial" w:hAnsi="Arial" w:cs="Arial"/>
          <w:sz w:val="20"/>
          <w:szCs w:val="20"/>
        </w:rPr>
        <w:t xml:space="preserve">ldtingimused. </w:t>
      </w:r>
      <w:r w:rsidR="009C6EA8" w:rsidRPr="00EC4D31">
        <w:rPr>
          <w:rFonts w:ascii="Arial" w:hAnsi="Arial" w:cs="Arial"/>
          <w:sz w:val="20"/>
          <w:szCs w:val="20"/>
        </w:rPr>
        <w:t xml:space="preserve">Töövõtja kinnitab, et on üldtingimustega tutvunud paberkandjal või elektroonselt </w:t>
      </w:r>
      <w:r w:rsidR="00084A3E">
        <w:rPr>
          <w:rFonts w:ascii="Arial" w:hAnsi="Arial" w:cs="Arial"/>
          <w:sz w:val="20"/>
          <w:szCs w:val="20"/>
        </w:rPr>
        <w:t>Sotsiaal</w:t>
      </w:r>
      <w:r w:rsidR="008E3A52" w:rsidRPr="00EC4D31">
        <w:rPr>
          <w:rFonts w:ascii="Arial" w:hAnsi="Arial" w:cs="Arial"/>
          <w:sz w:val="20"/>
          <w:szCs w:val="20"/>
        </w:rPr>
        <w:t>ministeeriumi</w:t>
      </w:r>
      <w:r w:rsidR="009C6EA8" w:rsidRPr="00EC4D31">
        <w:rPr>
          <w:rFonts w:ascii="Arial" w:hAnsi="Arial" w:cs="Arial"/>
          <w:sz w:val="20"/>
          <w:szCs w:val="20"/>
        </w:rPr>
        <w:t xml:space="preserve"> kodulehel </w:t>
      </w:r>
      <w:bookmarkStart w:id="14" w:name="_Hlk162007713"/>
      <w:bookmarkStart w:id="15" w:name="_Hlk160437125"/>
      <w:r w:rsidR="00084A3E" w:rsidRPr="008D0BC9">
        <w:rPr>
          <w:rFonts w:ascii="Arial" w:hAnsi="Arial" w:cs="Arial"/>
          <w:sz w:val="20"/>
          <w:szCs w:val="20"/>
        </w:rPr>
        <w:t xml:space="preserve">aadressil: </w:t>
      </w:r>
      <w:hyperlink r:id="rId10" w:history="1">
        <w:r w:rsidR="00084A3E" w:rsidRPr="008526A6">
          <w:rPr>
            <w:rStyle w:val="Hyperlink"/>
            <w:rFonts w:ascii="Arial" w:hAnsi="Arial" w:cs="Arial"/>
            <w:sz w:val="20"/>
            <w:szCs w:val="20"/>
          </w:rPr>
          <w:t>https://www.sm.ee/sites/default/files/content-editors/sisekomm/toovotulepingu_uldtingimused.pdf</w:t>
        </w:r>
      </w:hyperlink>
      <w:bookmarkEnd w:id="14"/>
      <w:r w:rsidR="00FE41DE">
        <w:rPr>
          <w:rStyle w:val="Hyperlink"/>
          <w:rFonts w:ascii="Arial" w:hAnsi="Arial" w:cs="Arial"/>
          <w:sz w:val="20"/>
          <w:szCs w:val="20"/>
        </w:rPr>
        <w:t xml:space="preserve"> </w:t>
      </w:r>
      <w:r w:rsidR="00BD18C4">
        <w:rPr>
          <w:rFonts w:ascii="Arial" w:hAnsi="Arial" w:cs="Arial"/>
          <w:sz w:val="20"/>
          <w:szCs w:val="20"/>
        </w:rPr>
        <w:t>ning tal oli võimalik nende kohta küsida selgitusi ja teha ettepanekuid eritingimustes üldtingimuste kohaldamata jätmiseks või muutmisek</w:t>
      </w:r>
      <w:bookmarkEnd w:id="15"/>
      <w:r w:rsidR="00BD18C4">
        <w:rPr>
          <w:rFonts w:ascii="Arial" w:hAnsi="Arial" w:cs="Arial"/>
          <w:sz w:val="20"/>
          <w:szCs w:val="20"/>
        </w:rPr>
        <w:t>s.</w:t>
      </w:r>
      <w:r w:rsidR="00EC4D31" w:rsidRPr="00EC4D31">
        <w:rPr>
          <w:rFonts w:ascii="Arial" w:hAnsi="Arial" w:cs="Arial"/>
          <w:sz w:val="20"/>
          <w:szCs w:val="20"/>
        </w:rPr>
        <w:t xml:space="preserve"> </w:t>
      </w:r>
      <w:r w:rsidRPr="00EC4D31">
        <w:rPr>
          <w:rFonts w:ascii="Arial" w:hAnsi="Arial" w:cs="Arial"/>
          <w:sz w:val="20"/>
          <w:szCs w:val="20"/>
        </w:rPr>
        <w:t xml:space="preserve">Pooled kinnitavad, et kõik </w:t>
      </w:r>
      <w:r w:rsidR="00BD4797" w:rsidRPr="00EC4D31">
        <w:rPr>
          <w:rFonts w:ascii="Arial" w:hAnsi="Arial" w:cs="Arial"/>
          <w:sz w:val="20"/>
          <w:szCs w:val="20"/>
        </w:rPr>
        <w:t xml:space="preserve">üldtingimused </w:t>
      </w:r>
      <w:r w:rsidRPr="00EC4D31">
        <w:rPr>
          <w:rFonts w:ascii="Arial" w:hAnsi="Arial" w:cs="Arial"/>
          <w:sz w:val="20"/>
          <w:szCs w:val="20"/>
        </w:rPr>
        <w:t>on mõistlikud ega saa seetõttu olla tühised.</w:t>
      </w:r>
    </w:p>
    <w:p w14:paraId="039A4E4A" w14:textId="77777777" w:rsidR="00733B44" w:rsidRPr="004E5636" w:rsidRDefault="00F815CA" w:rsidP="004E5636">
      <w:pPr>
        <w:pStyle w:val="NormalWeb"/>
        <w:numPr>
          <w:ilvl w:val="1"/>
          <w:numId w:val="1"/>
        </w:numPr>
        <w:tabs>
          <w:tab w:val="clear" w:pos="792"/>
          <w:tab w:val="num" w:pos="142"/>
          <w:tab w:val="num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F602F">
        <w:rPr>
          <w:rFonts w:ascii="Arial" w:hAnsi="Arial" w:cs="Arial"/>
          <w:sz w:val="20"/>
          <w:szCs w:val="20"/>
        </w:rPr>
        <w:t>Kui konkreetsest sättest ei tulene teisiti, tähen</w:t>
      </w:r>
      <w:r w:rsidR="00300672" w:rsidRPr="008F602F">
        <w:rPr>
          <w:rFonts w:ascii="Arial" w:hAnsi="Arial" w:cs="Arial"/>
          <w:sz w:val="20"/>
          <w:szCs w:val="20"/>
        </w:rPr>
        <w:t xml:space="preserve">dab mõiste </w:t>
      </w:r>
      <w:r w:rsidR="00A57CB0" w:rsidRPr="008F602F">
        <w:rPr>
          <w:rFonts w:ascii="Arial" w:hAnsi="Arial" w:cs="Arial"/>
          <w:sz w:val="20"/>
          <w:szCs w:val="20"/>
        </w:rPr>
        <w:t>„</w:t>
      </w:r>
      <w:r w:rsidR="00D81E6C">
        <w:rPr>
          <w:rFonts w:ascii="Arial" w:hAnsi="Arial" w:cs="Arial"/>
          <w:sz w:val="20"/>
          <w:szCs w:val="20"/>
        </w:rPr>
        <w:t>leping” l</w:t>
      </w:r>
      <w:r w:rsidR="00300672" w:rsidRPr="008F602F">
        <w:rPr>
          <w:rFonts w:ascii="Arial" w:hAnsi="Arial" w:cs="Arial"/>
          <w:sz w:val="20"/>
          <w:szCs w:val="20"/>
        </w:rPr>
        <w:t xml:space="preserve">epingu </w:t>
      </w:r>
      <w:r w:rsidR="00BD4797" w:rsidRPr="008F602F">
        <w:rPr>
          <w:rFonts w:ascii="Arial" w:hAnsi="Arial" w:cs="Arial"/>
          <w:sz w:val="20"/>
          <w:szCs w:val="20"/>
        </w:rPr>
        <w:t>eritingimusi</w:t>
      </w:r>
      <w:r w:rsidR="00A12C70" w:rsidRPr="008F602F">
        <w:rPr>
          <w:rFonts w:ascii="Arial" w:hAnsi="Arial" w:cs="Arial"/>
          <w:sz w:val="20"/>
          <w:szCs w:val="20"/>
        </w:rPr>
        <w:t xml:space="preserve"> ja üldtingimusi</w:t>
      </w:r>
      <w:r w:rsidR="00BD4797" w:rsidRPr="008F602F">
        <w:rPr>
          <w:rFonts w:ascii="Arial" w:hAnsi="Arial" w:cs="Arial"/>
          <w:sz w:val="20"/>
          <w:szCs w:val="20"/>
        </w:rPr>
        <w:t xml:space="preserve"> </w:t>
      </w:r>
      <w:r w:rsidR="00300672" w:rsidRPr="008F602F">
        <w:rPr>
          <w:rFonts w:ascii="Arial" w:hAnsi="Arial" w:cs="Arial"/>
          <w:sz w:val="20"/>
          <w:szCs w:val="20"/>
        </w:rPr>
        <w:t>koos kõikide lisadega. Lepingu dokumentide prioriteetsus on</w:t>
      </w:r>
      <w:r w:rsidR="002F6F9A" w:rsidRPr="008F602F">
        <w:rPr>
          <w:rFonts w:ascii="Arial" w:hAnsi="Arial" w:cs="Arial"/>
          <w:sz w:val="20"/>
          <w:szCs w:val="20"/>
        </w:rPr>
        <w:t xml:space="preserve"> järgmine: </w:t>
      </w:r>
      <w:r w:rsidR="00A77568" w:rsidRPr="008F602F">
        <w:rPr>
          <w:rFonts w:ascii="Arial" w:hAnsi="Arial" w:cs="Arial"/>
          <w:sz w:val="20"/>
          <w:szCs w:val="20"/>
        </w:rPr>
        <w:t>er</w:t>
      </w:r>
      <w:r w:rsidR="00D81E6C">
        <w:rPr>
          <w:rFonts w:ascii="Arial" w:hAnsi="Arial" w:cs="Arial"/>
          <w:sz w:val="20"/>
          <w:szCs w:val="20"/>
        </w:rPr>
        <w:t>itingimused (I), l</w:t>
      </w:r>
      <w:r w:rsidR="00300672" w:rsidRPr="008F602F">
        <w:rPr>
          <w:rFonts w:ascii="Arial" w:hAnsi="Arial" w:cs="Arial"/>
          <w:sz w:val="20"/>
          <w:szCs w:val="20"/>
        </w:rPr>
        <w:t xml:space="preserve">epingu lisad (II) ja üldtingimused (III). Vastuolude korral </w:t>
      </w:r>
      <w:r w:rsidR="00D81E6C">
        <w:rPr>
          <w:rFonts w:ascii="Arial" w:hAnsi="Arial" w:cs="Arial"/>
          <w:sz w:val="20"/>
          <w:szCs w:val="20"/>
        </w:rPr>
        <w:t>l</w:t>
      </w:r>
      <w:r w:rsidR="00300672" w:rsidRPr="008F602F">
        <w:rPr>
          <w:rFonts w:ascii="Arial" w:hAnsi="Arial" w:cs="Arial"/>
          <w:sz w:val="20"/>
          <w:szCs w:val="20"/>
        </w:rPr>
        <w:t xml:space="preserve">epingu dokumentide vahel prevaleerib </w:t>
      </w:r>
      <w:r w:rsidR="00300672" w:rsidRPr="00A16EBD">
        <w:rPr>
          <w:rFonts w:ascii="Arial" w:hAnsi="Arial" w:cs="Arial"/>
          <w:sz w:val="20"/>
          <w:szCs w:val="20"/>
        </w:rPr>
        <w:t>prioriteetsem dokument.</w:t>
      </w:r>
      <w:r w:rsidR="004E5636">
        <w:rPr>
          <w:rFonts w:ascii="Arial" w:hAnsi="Arial" w:cs="Arial"/>
          <w:sz w:val="20"/>
          <w:szCs w:val="20"/>
        </w:rPr>
        <w:t xml:space="preserve"> </w:t>
      </w:r>
      <w:r w:rsidR="00733B44" w:rsidRPr="004E5636">
        <w:rPr>
          <w:rFonts w:ascii="Arial" w:hAnsi="Arial" w:cs="Arial"/>
          <w:sz w:val="20"/>
          <w:szCs w:val="20"/>
        </w:rPr>
        <w:t xml:space="preserve">Lepingu sõlmimisega kaotavad kehtivuse kõik töövõtja hinnapakkumises või muus sarnases dokumendis sisalduvad tingimused niivõrd, kuivõrd need on vastuolus lepingu eritingimuste ja üldtingimustega. </w:t>
      </w:r>
    </w:p>
    <w:p w14:paraId="51BA309E" w14:textId="77777777" w:rsidR="002A5CBA" w:rsidRPr="0020573D" w:rsidRDefault="002A5CBA" w:rsidP="00E63F8F">
      <w:pPr>
        <w:pStyle w:val="NormalWeb"/>
        <w:numPr>
          <w:ilvl w:val="1"/>
          <w:numId w:val="1"/>
        </w:numPr>
        <w:tabs>
          <w:tab w:val="clear" w:pos="792"/>
          <w:tab w:val="num" w:pos="142"/>
          <w:tab w:val="num" w:pos="426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sz w:val="20"/>
          <w:szCs w:val="20"/>
        </w:rPr>
      </w:pPr>
      <w:commentRangeStart w:id="16"/>
      <w:r w:rsidRPr="0020573D">
        <w:rPr>
          <w:rFonts w:ascii="Arial" w:hAnsi="Arial" w:cs="Arial"/>
          <w:sz w:val="20"/>
          <w:szCs w:val="20"/>
        </w:rPr>
        <w:t>Leping allkirjastatakse digitaalselt.</w:t>
      </w:r>
      <w:commentRangeEnd w:id="16"/>
      <w:r w:rsidR="003E68CB">
        <w:rPr>
          <w:rStyle w:val="CommentReference"/>
          <w:color w:val="auto"/>
        </w:rPr>
        <w:commentReference w:id="16"/>
      </w:r>
    </w:p>
    <w:p w14:paraId="6EE7FF07" w14:textId="77777777" w:rsidR="00660ACB" w:rsidRDefault="00660ACB" w:rsidP="00300672">
      <w:pPr>
        <w:tabs>
          <w:tab w:val="left" w:pos="5103"/>
        </w:tabs>
        <w:jc w:val="both"/>
        <w:rPr>
          <w:rFonts w:ascii="Arial" w:hAnsi="Arial" w:cs="Arial"/>
          <w:b/>
          <w:sz w:val="20"/>
          <w:szCs w:val="20"/>
        </w:rPr>
      </w:pPr>
    </w:p>
    <w:p w14:paraId="552FA362" w14:textId="77777777" w:rsidR="002A5CBA" w:rsidRPr="002A1815" w:rsidRDefault="002A5CBA" w:rsidP="00300672">
      <w:pPr>
        <w:tabs>
          <w:tab w:val="left" w:pos="5103"/>
        </w:tabs>
        <w:jc w:val="both"/>
        <w:rPr>
          <w:rFonts w:ascii="Arial" w:hAnsi="Arial" w:cs="Arial"/>
          <w:b/>
          <w:sz w:val="20"/>
          <w:szCs w:val="20"/>
        </w:rPr>
      </w:pPr>
    </w:p>
    <w:p w14:paraId="1F9BB98D" w14:textId="77777777" w:rsidR="00300672" w:rsidRPr="002A1815" w:rsidRDefault="000C5B4A" w:rsidP="00300672">
      <w:pPr>
        <w:tabs>
          <w:tab w:val="left" w:pos="5103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Tellija</w:t>
      </w:r>
      <w:r>
        <w:rPr>
          <w:rFonts w:ascii="Arial" w:hAnsi="Arial" w:cs="Arial"/>
          <w:b/>
          <w:sz w:val="20"/>
          <w:szCs w:val="20"/>
        </w:rPr>
        <w:tab/>
        <w:t>Töövõtja</w:t>
      </w:r>
      <w:r w:rsidR="00300672" w:rsidRPr="002A1815">
        <w:rPr>
          <w:rFonts w:ascii="Arial" w:hAnsi="Arial" w:cs="Arial"/>
          <w:b/>
          <w:sz w:val="20"/>
          <w:szCs w:val="20"/>
        </w:rPr>
        <w:t xml:space="preserve"> </w:t>
      </w:r>
    </w:p>
    <w:p w14:paraId="342A0C9F" w14:textId="77777777" w:rsidR="00300672" w:rsidRPr="002A1815" w:rsidRDefault="00300672" w:rsidP="0030067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4C3304A8" w14:textId="77777777" w:rsidR="00300672" w:rsidRPr="002A1815" w:rsidRDefault="00300672" w:rsidP="0030067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5C467327" w14:textId="77777777" w:rsidR="002A5CBA" w:rsidRDefault="002A5CBA" w:rsidP="002A5CBA">
      <w:pPr>
        <w:tabs>
          <w:tab w:val="left" w:pos="5103"/>
        </w:tabs>
        <w:jc w:val="both"/>
        <w:rPr>
          <w:rFonts w:ascii="Arial" w:hAnsi="Arial" w:cs="Arial"/>
          <w:i/>
          <w:sz w:val="20"/>
          <w:szCs w:val="20"/>
        </w:rPr>
      </w:pPr>
      <w:commentRangeStart w:id="17"/>
      <w:r w:rsidRPr="002C14EE">
        <w:rPr>
          <w:rFonts w:ascii="Arial" w:hAnsi="Arial" w:cs="Arial"/>
          <w:i/>
          <w:sz w:val="20"/>
          <w:szCs w:val="20"/>
        </w:rPr>
        <w:t>/allkirjastatud digitaalselt/</w:t>
      </w:r>
      <w:r w:rsidRPr="002C14EE">
        <w:rPr>
          <w:rFonts w:ascii="Arial" w:hAnsi="Arial" w:cs="Arial"/>
          <w:i/>
          <w:sz w:val="20"/>
          <w:szCs w:val="20"/>
        </w:rPr>
        <w:tab/>
        <w:t>/allkirjastatud digitaalselt/</w:t>
      </w:r>
      <w:commentRangeEnd w:id="17"/>
      <w:r w:rsidR="003E68CB">
        <w:rPr>
          <w:rStyle w:val="CommentReference"/>
        </w:rPr>
        <w:commentReference w:id="17"/>
      </w:r>
    </w:p>
    <w:p w14:paraId="15BC7C02" w14:textId="77777777" w:rsidR="00A16EBD" w:rsidRPr="002C14EE" w:rsidRDefault="00A16EBD" w:rsidP="002A5CBA">
      <w:pPr>
        <w:tabs>
          <w:tab w:val="left" w:pos="5103"/>
        </w:tabs>
        <w:jc w:val="both"/>
        <w:rPr>
          <w:rFonts w:ascii="Arial" w:hAnsi="Arial" w:cs="Arial"/>
          <w:i/>
          <w:sz w:val="20"/>
          <w:szCs w:val="20"/>
        </w:rPr>
      </w:pPr>
    </w:p>
    <w:p w14:paraId="7AEE0E39" w14:textId="77777777" w:rsidR="004E5636" w:rsidRPr="0020573D" w:rsidRDefault="004E5636" w:rsidP="004E5636">
      <w:pPr>
        <w:tabs>
          <w:tab w:val="left" w:pos="4365"/>
          <w:tab w:val="left" w:pos="5103"/>
        </w:tabs>
        <w:spacing w:before="120"/>
        <w:jc w:val="both"/>
        <w:rPr>
          <w:rFonts w:ascii="Arial" w:hAnsi="Arial" w:cs="Arial"/>
          <w:sz w:val="20"/>
          <w:szCs w:val="20"/>
        </w:rPr>
      </w:pPr>
      <w:commentRangeStart w:id="18"/>
      <w:r w:rsidRPr="0020573D">
        <w:rPr>
          <w:rFonts w:ascii="Arial" w:hAnsi="Arial" w:cs="Arial"/>
          <w:sz w:val="20"/>
          <w:szCs w:val="20"/>
        </w:rPr>
        <w:t>___.</w:t>
      </w:r>
      <w:sdt>
        <w:sdtPr>
          <w:rPr>
            <w:rFonts w:ascii="Arial" w:hAnsi="Arial" w:cs="Arial"/>
            <w:sz w:val="20"/>
            <w:szCs w:val="20"/>
          </w:rPr>
          <w:id w:val="514344914"/>
          <w:placeholder>
            <w:docPart w:val="1E2137DB712A45E2869E75A1F9C1C15A"/>
          </w:placeholder>
          <w:showingPlcHdr/>
        </w:sdtPr>
        <w:sdtEndPr/>
        <w:sdtContent>
          <w:r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[kuu]</w:t>
          </w:r>
        </w:sdtContent>
      </w:sdt>
      <w:r>
        <w:rPr>
          <w:rFonts w:ascii="Arial" w:hAnsi="Arial" w:cs="Arial"/>
          <w:sz w:val="20"/>
          <w:szCs w:val="20"/>
        </w:rPr>
        <w:t>.20[__]</w:t>
      </w:r>
      <w:r w:rsidRPr="0020573D">
        <w:rPr>
          <w:rFonts w:ascii="Arial" w:hAnsi="Arial" w:cs="Arial"/>
          <w:sz w:val="20"/>
          <w:szCs w:val="20"/>
        </w:rPr>
        <w:tab/>
      </w:r>
      <w:r w:rsidRPr="0020573D">
        <w:rPr>
          <w:rFonts w:ascii="Arial" w:hAnsi="Arial" w:cs="Arial"/>
          <w:sz w:val="20"/>
          <w:szCs w:val="20"/>
        </w:rPr>
        <w:tab/>
        <w:t>___.</w:t>
      </w:r>
      <w:sdt>
        <w:sdtPr>
          <w:rPr>
            <w:rFonts w:ascii="Arial" w:hAnsi="Arial" w:cs="Arial"/>
            <w:sz w:val="20"/>
            <w:szCs w:val="20"/>
          </w:rPr>
          <w:id w:val="514344922"/>
          <w:placeholder>
            <w:docPart w:val="C0BDE7D3586D44CC925895873C35DA26"/>
          </w:placeholder>
          <w:showingPlcHdr/>
        </w:sdtPr>
        <w:sdtEndPr/>
        <w:sdtContent>
          <w:r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[kuu]</w:t>
          </w:r>
        </w:sdtContent>
      </w:sdt>
      <w:r>
        <w:rPr>
          <w:rFonts w:ascii="Arial" w:hAnsi="Arial" w:cs="Arial"/>
          <w:sz w:val="20"/>
          <w:szCs w:val="20"/>
        </w:rPr>
        <w:t>.20[__]</w:t>
      </w:r>
      <w:r w:rsidRPr="0020573D">
        <w:rPr>
          <w:rFonts w:ascii="Arial" w:hAnsi="Arial" w:cs="Arial"/>
          <w:sz w:val="20"/>
          <w:szCs w:val="20"/>
        </w:rPr>
        <w:t> </w:t>
      </w:r>
      <w:commentRangeEnd w:id="18"/>
      <w:r w:rsidR="003E68CB">
        <w:rPr>
          <w:rStyle w:val="CommentReference"/>
        </w:rPr>
        <w:commentReference w:id="18"/>
      </w:r>
    </w:p>
    <w:p w14:paraId="19A49513" w14:textId="77777777" w:rsidR="00A16EBD" w:rsidRDefault="00A16EBD" w:rsidP="00300672">
      <w:pPr>
        <w:pStyle w:val="NormalWeb"/>
        <w:tabs>
          <w:tab w:val="left" w:pos="1440"/>
          <w:tab w:val="left" w:pos="504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59F7B0D3" w14:textId="611F7B14" w:rsidR="00300672" w:rsidRPr="002A1815" w:rsidRDefault="00951E3D" w:rsidP="00300672">
      <w:pPr>
        <w:pStyle w:val="NormalWeb"/>
        <w:tabs>
          <w:tab w:val="left" w:pos="1440"/>
          <w:tab w:val="left" w:pos="504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Tel: </w:t>
      </w:r>
      <w:r>
        <w:rPr>
          <w:rFonts w:ascii="Arial" w:hAnsi="Arial" w:cs="Arial"/>
          <w:sz w:val="20"/>
          <w:szCs w:val="20"/>
        </w:rPr>
        <w:tab/>
      </w:r>
      <w:r w:rsidR="00084A3E">
        <w:rPr>
          <w:rFonts w:ascii="Arial" w:hAnsi="Arial" w:cs="Arial"/>
          <w:sz w:val="20"/>
          <w:szCs w:val="20"/>
        </w:rPr>
        <w:t>626 9301</w:t>
      </w:r>
      <w:r w:rsidR="00300672" w:rsidRPr="002A1815">
        <w:rPr>
          <w:rFonts w:ascii="Arial" w:hAnsi="Arial" w:cs="Arial"/>
          <w:sz w:val="20"/>
          <w:szCs w:val="20"/>
        </w:rPr>
        <w:tab/>
        <w:t xml:space="preserve">Tel: </w:t>
      </w:r>
      <w:r w:rsidR="00300672" w:rsidRPr="002A1815">
        <w:rPr>
          <w:rFonts w:ascii="Arial" w:hAnsi="Arial" w:cs="Arial"/>
          <w:sz w:val="20"/>
          <w:szCs w:val="20"/>
        </w:rPr>
        <w:tab/>
      </w:r>
      <w:r w:rsidR="00300672" w:rsidRPr="002A181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color w:val="auto"/>
            <w:sz w:val="20"/>
            <w:szCs w:val="20"/>
            <w:shd w:val="clear" w:color="auto" w:fill="FFFFFF"/>
          </w:rPr>
          <w:id w:val="514344910"/>
          <w:placeholder>
            <w:docPart w:val="0D1B38AD1B3F44FB8BD09E2D22A2F8C0"/>
          </w:placeholder>
          <w:showingPlcHdr/>
        </w:sdtPr>
        <w:sdtEndPr/>
        <w:sdtContent>
          <w:r w:rsidR="00E00930"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[number]</w:t>
          </w:r>
        </w:sdtContent>
      </w:sdt>
    </w:p>
    <w:p w14:paraId="0E476DF7" w14:textId="0B1A2B7E" w:rsidR="00541BFC" w:rsidRPr="002A1815" w:rsidRDefault="00300672" w:rsidP="00300672">
      <w:pPr>
        <w:pStyle w:val="NormalWeb"/>
        <w:tabs>
          <w:tab w:val="left" w:pos="1440"/>
          <w:tab w:val="left" w:pos="5040"/>
        </w:tabs>
        <w:spacing w:before="0" w:beforeAutospacing="0" w:after="0" w:afterAutospacing="0"/>
        <w:jc w:val="both"/>
        <w:rPr>
          <w:rFonts w:ascii="Arial" w:hAnsi="Arial" w:cs="Arial"/>
          <w:color w:val="auto"/>
          <w:sz w:val="20"/>
          <w:szCs w:val="20"/>
        </w:rPr>
      </w:pPr>
      <w:r w:rsidRPr="002A1815">
        <w:rPr>
          <w:rFonts w:ascii="Arial" w:hAnsi="Arial" w:cs="Arial"/>
          <w:sz w:val="20"/>
          <w:szCs w:val="20"/>
        </w:rPr>
        <w:t xml:space="preserve">E-post: </w:t>
      </w:r>
      <w:r w:rsidRPr="002A1815">
        <w:rPr>
          <w:rFonts w:ascii="Arial" w:hAnsi="Arial" w:cs="Arial"/>
          <w:sz w:val="20"/>
          <w:szCs w:val="20"/>
        </w:rPr>
        <w:tab/>
      </w:r>
      <w:hyperlink r:id="rId11" w:history="1">
        <w:r w:rsidR="00EC3FF8" w:rsidRPr="00213FCB">
          <w:rPr>
            <w:rStyle w:val="Hyperlink"/>
            <w:rFonts w:ascii="Arial" w:hAnsi="Arial" w:cs="Arial"/>
            <w:sz w:val="20"/>
            <w:szCs w:val="20"/>
          </w:rPr>
          <w:t>info@sm.ee</w:t>
        </w:r>
      </w:hyperlink>
      <w:r w:rsidRPr="002A1815">
        <w:rPr>
          <w:rFonts w:ascii="Arial" w:hAnsi="Arial" w:cs="Arial"/>
          <w:sz w:val="20"/>
          <w:szCs w:val="20"/>
        </w:rPr>
        <w:t xml:space="preserve"> </w:t>
      </w:r>
      <w:r w:rsidRPr="002A1815">
        <w:rPr>
          <w:rFonts w:ascii="Arial" w:hAnsi="Arial" w:cs="Arial"/>
          <w:sz w:val="20"/>
          <w:szCs w:val="20"/>
        </w:rPr>
        <w:tab/>
        <w:t>E-post:</w:t>
      </w:r>
      <w:r w:rsidRPr="002A181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color w:val="auto"/>
            <w:sz w:val="20"/>
            <w:szCs w:val="20"/>
          </w:rPr>
          <w:id w:val="514344912"/>
          <w:placeholder>
            <w:docPart w:val="40B8AF92EEA345079BF60996F4847AFC"/>
          </w:placeholder>
          <w:showingPlcHdr/>
        </w:sdtPr>
        <w:sdtEndPr/>
        <w:sdtContent>
          <w:r w:rsidR="000A4B6E"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[aadress]</w:t>
          </w:r>
        </w:sdtContent>
      </w:sdt>
    </w:p>
    <w:p w14:paraId="65525201" w14:textId="77777777" w:rsidR="00300672" w:rsidRPr="002A1815" w:rsidRDefault="00541BFC" w:rsidP="00300672">
      <w:pPr>
        <w:pStyle w:val="NormalWeb"/>
        <w:tabs>
          <w:tab w:val="left" w:pos="1440"/>
          <w:tab w:val="left" w:pos="504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A1815">
        <w:rPr>
          <w:rFonts w:ascii="Arial" w:hAnsi="Arial" w:cs="Arial"/>
          <w:color w:val="auto"/>
          <w:sz w:val="20"/>
          <w:szCs w:val="20"/>
        </w:rPr>
        <w:tab/>
      </w:r>
      <w:r w:rsidRPr="002A1815">
        <w:rPr>
          <w:rFonts w:ascii="Arial" w:hAnsi="Arial" w:cs="Arial"/>
          <w:color w:val="auto"/>
          <w:sz w:val="20"/>
          <w:szCs w:val="20"/>
        </w:rPr>
        <w:tab/>
      </w:r>
    </w:p>
    <w:p w14:paraId="2220CFD3" w14:textId="77777777" w:rsidR="00300672" w:rsidRPr="002A1815" w:rsidRDefault="00300672" w:rsidP="00300672">
      <w:pPr>
        <w:pStyle w:val="NormalWeb"/>
        <w:tabs>
          <w:tab w:val="left" w:pos="1440"/>
          <w:tab w:val="left" w:pos="504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A1815">
        <w:rPr>
          <w:rFonts w:ascii="Arial" w:hAnsi="Arial" w:cs="Arial"/>
          <w:sz w:val="20"/>
          <w:szCs w:val="20"/>
        </w:rPr>
        <w:br w:type="page"/>
      </w:r>
    </w:p>
    <w:p w14:paraId="5FD194DD" w14:textId="26231374" w:rsidR="00300672" w:rsidRPr="003A4F70" w:rsidRDefault="00300672" w:rsidP="00300672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0000FF"/>
          <w:sz w:val="20"/>
          <w:szCs w:val="20"/>
        </w:rPr>
      </w:pPr>
      <w:commentRangeStart w:id="19"/>
      <w:r w:rsidRPr="007251E2">
        <w:rPr>
          <w:rFonts w:ascii="Arial" w:hAnsi="Arial" w:cs="Arial"/>
          <w:b/>
          <w:bCs/>
          <w:sz w:val="20"/>
          <w:szCs w:val="20"/>
        </w:rPr>
        <w:lastRenderedPageBreak/>
        <w:t xml:space="preserve">LISA 1 TÖÖVÕTULEPINGULE </w:t>
      </w:r>
      <w:r w:rsidR="00FD2F21">
        <w:rPr>
          <w:rFonts w:ascii="Arial" w:hAnsi="Arial" w:cs="Arial"/>
          <w:b/>
          <w:bCs/>
          <w:sz w:val="20"/>
          <w:szCs w:val="20"/>
        </w:rPr>
        <w:t>NR</w:t>
      </w:r>
      <w:r w:rsidRPr="007251E2">
        <w:rPr>
          <w:rFonts w:ascii="Arial" w:hAnsi="Arial" w:cs="Arial"/>
          <w:b/>
          <w:bCs/>
          <w:sz w:val="20"/>
          <w:szCs w:val="20"/>
        </w:rPr>
        <w:t xml:space="preserve"> </w:t>
      </w:r>
      <w:r w:rsidR="001C1020">
        <w:rPr>
          <w:rFonts w:ascii="Arial" w:hAnsi="Arial" w:cs="Arial"/>
          <w:b/>
          <w:bCs/>
          <w:sz w:val="20"/>
          <w:szCs w:val="20"/>
        </w:rPr>
        <w:fldChar w:fldCharType="begin"/>
      </w:r>
      <w:r w:rsidR="008C5AE8">
        <w:rPr>
          <w:rFonts w:ascii="Arial" w:hAnsi="Arial" w:cs="Arial"/>
          <w:b/>
          <w:bCs/>
          <w:sz w:val="20"/>
          <w:szCs w:val="20"/>
        </w:rPr>
        <w:instrText xml:space="preserve"> delta_regNumber  \* MERGEFORMAT</w:instrText>
      </w:r>
      <w:r w:rsidR="001C102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8C5AE8">
        <w:rPr>
          <w:rFonts w:ascii="Arial" w:hAnsi="Arial" w:cs="Arial"/>
          <w:b/>
          <w:bCs/>
          <w:sz w:val="20"/>
          <w:szCs w:val="20"/>
        </w:rPr>
        <w:t>1.8-2/2431-1</w:t>
      </w:r>
      <w:r w:rsidR="001C1020">
        <w:rPr>
          <w:rFonts w:ascii="Arial" w:hAnsi="Arial" w:cs="Arial"/>
          <w:b/>
          <w:bCs/>
          <w:sz w:val="20"/>
          <w:szCs w:val="20"/>
        </w:rPr>
        <w:fldChar w:fldCharType="end"/>
      </w:r>
      <w:r w:rsidRPr="003A4F70">
        <w:rPr>
          <w:rFonts w:ascii="Arial" w:hAnsi="Arial" w:cs="Arial"/>
          <w:b/>
          <w:bCs/>
          <w:sz w:val="20"/>
          <w:szCs w:val="20"/>
        </w:rPr>
        <w:t xml:space="preserve"> </w:t>
      </w:r>
      <w:commentRangeEnd w:id="19"/>
      <w:r w:rsidR="003E68CB">
        <w:rPr>
          <w:rStyle w:val="CommentReference"/>
          <w:color w:val="auto"/>
        </w:rPr>
        <w:commentReference w:id="19"/>
      </w:r>
    </w:p>
    <w:p w14:paraId="0648B981" w14:textId="77777777" w:rsidR="00300672" w:rsidRDefault="00300672" w:rsidP="00300672">
      <w:pPr>
        <w:jc w:val="both"/>
        <w:rPr>
          <w:rFonts w:ascii="Arial" w:hAnsi="Arial" w:cs="Arial"/>
          <w:sz w:val="20"/>
          <w:szCs w:val="20"/>
        </w:rPr>
      </w:pPr>
    </w:p>
    <w:p w14:paraId="2F014DD3" w14:textId="77777777" w:rsidR="00300672" w:rsidRDefault="00300672" w:rsidP="00300672">
      <w:pPr>
        <w:jc w:val="both"/>
        <w:rPr>
          <w:rFonts w:ascii="Arial" w:hAnsi="Arial" w:cs="Arial"/>
          <w:sz w:val="20"/>
          <w:szCs w:val="20"/>
        </w:rPr>
      </w:pPr>
    </w:p>
    <w:p w14:paraId="601367D3" w14:textId="77777777" w:rsidR="00300672" w:rsidRDefault="00300672" w:rsidP="00300672">
      <w:pPr>
        <w:jc w:val="both"/>
        <w:rPr>
          <w:rFonts w:ascii="Arial" w:hAnsi="Arial" w:cs="Arial"/>
          <w:sz w:val="20"/>
          <w:szCs w:val="20"/>
        </w:rPr>
      </w:pPr>
    </w:p>
    <w:p w14:paraId="6382F120" w14:textId="77777777" w:rsidR="00300672" w:rsidRPr="00B43478" w:rsidRDefault="00CE6E06" w:rsidP="00300672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Lepingu objekti kirjeldus</w:t>
      </w:r>
    </w:p>
    <w:p w14:paraId="316952E9" w14:textId="77777777" w:rsidR="00300672" w:rsidRDefault="00300672" w:rsidP="00300672">
      <w:pPr>
        <w:pStyle w:val="NormalWeb"/>
        <w:tabs>
          <w:tab w:val="left" w:pos="1440"/>
          <w:tab w:val="left" w:pos="504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09E78E8" w14:textId="77777777" w:rsidR="00300672" w:rsidRPr="00823B94" w:rsidRDefault="00300672" w:rsidP="00300672">
      <w:pPr>
        <w:pStyle w:val="NormalWeb"/>
        <w:tabs>
          <w:tab w:val="left" w:pos="1440"/>
          <w:tab w:val="left" w:pos="504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4A9121F7" w14:textId="77777777" w:rsidR="00717600" w:rsidRDefault="00717600" w:rsidP="00300672"/>
    <w:p w14:paraId="3CD0D7B9" w14:textId="77777777" w:rsidR="00504F43" w:rsidRDefault="00504F43" w:rsidP="00300672"/>
    <w:p w14:paraId="32F0A9A0" w14:textId="77777777" w:rsidR="00504F43" w:rsidRDefault="00504F43" w:rsidP="00300672"/>
    <w:p w14:paraId="55A83BA9" w14:textId="77777777" w:rsidR="00504F43" w:rsidRDefault="00504F43" w:rsidP="00300672"/>
    <w:p w14:paraId="3205A8BF" w14:textId="77777777" w:rsidR="00504F43" w:rsidRDefault="00504F43" w:rsidP="00300672"/>
    <w:p w14:paraId="1E2785E0" w14:textId="77777777" w:rsidR="00951E3D" w:rsidRDefault="00951E3D" w:rsidP="00300672"/>
    <w:p w14:paraId="6D4797B9" w14:textId="77777777" w:rsidR="00951E3D" w:rsidRPr="002A1815" w:rsidRDefault="00951E3D" w:rsidP="00951E3D">
      <w:pPr>
        <w:tabs>
          <w:tab w:val="left" w:pos="5103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Tellija</w:t>
      </w:r>
      <w:r>
        <w:rPr>
          <w:rFonts w:ascii="Arial" w:hAnsi="Arial" w:cs="Arial"/>
          <w:b/>
          <w:sz w:val="20"/>
          <w:szCs w:val="20"/>
        </w:rPr>
        <w:tab/>
        <w:t>Töövõtja</w:t>
      </w:r>
      <w:r w:rsidRPr="002A1815">
        <w:rPr>
          <w:rFonts w:ascii="Arial" w:hAnsi="Arial" w:cs="Arial"/>
          <w:b/>
          <w:sz w:val="20"/>
          <w:szCs w:val="20"/>
        </w:rPr>
        <w:t xml:space="preserve"> </w:t>
      </w:r>
    </w:p>
    <w:p w14:paraId="6E947AA2" w14:textId="77777777" w:rsidR="00951E3D" w:rsidRPr="002A1815" w:rsidRDefault="00951E3D" w:rsidP="00951E3D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51317E61" w14:textId="77777777" w:rsidR="00951E3D" w:rsidRPr="002A1815" w:rsidRDefault="00951E3D" w:rsidP="00951E3D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2CA2DDF" w14:textId="77777777" w:rsidR="00951E3D" w:rsidRPr="002C14EE" w:rsidRDefault="00951E3D" w:rsidP="00951E3D">
      <w:pPr>
        <w:tabs>
          <w:tab w:val="left" w:pos="5103"/>
        </w:tabs>
        <w:jc w:val="both"/>
        <w:rPr>
          <w:rFonts w:ascii="Arial" w:hAnsi="Arial" w:cs="Arial"/>
          <w:i/>
          <w:sz w:val="20"/>
          <w:szCs w:val="20"/>
        </w:rPr>
      </w:pPr>
      <w:commentRangeStart w:id="20"/>
      <w:r w:rsidRPr="002C14EE">
        <w:rPr>
          <w:rFonts w:ascii="Arial" w:hAnsi="Arial" w:cs="Arial"/>
          <w:i/>
          <w:sz w:val="20"/>
          <w:szCs w:val="20"/>
        </w:rPr>
        <w:t>/allkirjastatud digitaalselt/</w:t>
      </w:r>
      <w:r w:rsidRPr="002C14EE">
        <w:rPr>
          <w:rFonts w:ascii="Arial" w:hAnsi="Arial" w:cs="Arial"/>
          <w:i/>
          <w:sz w:val="20"/>
          <w:szCs w:val="20"/>
        </w:rPr>
        <w:tab/>
        <w:t>/allkirjastatud digitaalselt/</w:t>
      </w:r>
      <w:commentRangeEnd w:id="20"/>
      <w:r w:rsidR="003E68CB">
        <w:rPr>
          <w:rStyle w:val="CommentReference"/>
        </w:rPr>
        <w:commentReference w:id="20"/>
      </w:r>
    </w:p>
    <w:p w14:paraId="514EADA9" w14:textId="77777777" w:rsidR="007524BD" w:rsidRDefault="007524BD" w:rsidP="00951E3D">
      <w:pPr>
        <w:tabs>
          <w:tab w:val="left" w:pos="5103"/>
        </w:tabs>
        <w:jc w:val="both"/>
        <w:rPr>
          <w:rFonts w:ascii="Arial" w:hAnsi="Arial" w:cs="Arial"/>
          <w:sz w:val="20"/>
          <w:szCs w:val="20"/>
        </w:rPr>
      </w:pPr>
    </w:p>
    <w:p w14:paraId="52690ABA" w14:textId="77777777" w:rsidR="00504F43" w:rsidRPr="00300672" w:rsidRDefault="00504F43" w:rsidP="00951E3D">
      <w:pPr>
        <w:tabs>
          <w:tab w:val="left" w:pos="5103"/>
        </w:tabs>
        <w:jc w:val="both"/>
      </w:pPr>
    </w:p>
    <w:sectPr w:rsidR="00504F43" w:rsidRPr="00300672" w:rsidSect="003A4F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7" w:right="1416" w:bottom="1417" w:left="1417" w:header="708" w:footer="708" w:gutter="0"/>
      <w:cols w:space="708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Õigustalitus" w:date="2024-03-21T16:46:00Z" w:initials="OT">
    <w:p w14:paraId="1E884304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Eritingimused moodustavad terviklepingu koos üldtingimustega (üldtingimustele on viidatud punktis "Muud sätted").</w:t>
      </w:r>
    </w:p>
  </w:comment>
  <w:comment w:id="2" w:author="Õigustalitus" w:date="2024-03-18T16:44:00Z" w:initials="OT">
    <w:p w14:paraId="3F86CB23" w14:textId="77777777" w:rsidR="009D5DB3" w:rsidRDefault="009D5DB3" w:rsidP="009D5DB3">
      <w:pPr>
        <w:pStyle w:val="CommentText"/>
      </w:pPr>
      <w:r>
        <w:rPr>
          <w:rStyle w:val="CommentReference"/>
        </w:rPr>
        <w:annotationRef/>
      </w:r>
      <w:r>
        <w:rPr>
          <w:color w:val="2D2C2D"/>
        </w:rPr>
        <w:t xml:space="preserve">Lepingud, mille kogumaksumus on kuni 29 999 eurot (ilma KMita), allkirjastab vastava valdkonna asekantsler, siseauditi juht, kantsleri otsealluvuses osakondade puhul osakonnajuhataja. Alates 30 000 eurost kantsler. </w:t>
      </w:r>
    </w:p>
  </w:comment>
  <w:comment w:id="3" w:author="Õigustalitus" w:date="2024-03-21T16:47:00Z" w:initials="OT">
    <w:p w14:paraId="0432F342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 xml:space="preserve">Lepingu sõlmimise eest vastutaval isikul tuleb kontrollida, mille alusel teist lepingupoolt esindatakse (nt seaduse, põhikirja, põhimääruse, volikirja vms alusel). Juhatuse liikme esindusõigust saab kontrollida Äriregistrist (vt </w:t>
      </w:r>
      <w:hyperlink r:id="rId1" w:history="1">
        <w:r w:rsidRPr="00182B47">
          <w:rPr>
            <w:rStyle w:val="Hyperlink"/>
          </w:rPr>
          <w:t>https://ariregister.rik.ee/es</w:t>
        </w:r>
      </w:hyperlink>
      <w:r>
        <w:t xml:space="preserve">t). </w:t>
      </w:r>
    </w:p>
    <w:p w14:paraId="2D3D02A6" w14:textId="77777777" w:rsidR="003E68CB" w:rsidRDefault="003E68CB" w:rsidP="003E68CB">
      <w:pPr>
        <w:pStyle w:val="CommentText"/>
      </w:pPr>
      <w:r>
        <w:t>Volikiri vms dok tuleb lisada Delta taustainfosse.</w:t>
      </w:r>
    </w:p>
  </w:comment>
  <w:comment w:id="5" w:author="Õigustalitus" w:date="2024-03-21T16:48:00Z" w:initials="OT">
    <w:p w14:paraId="6F7FBECC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Juhul kui lepingu objektiks on töövõtja poolt (kirjandus-, kunsti- või teadus-) teose loomine, tuleb lepingu objekti kirjelduse all esitada kindlasti ka teose kirjeldus (vorm, maht, nimetus, sisukirjeldus jms, mida üldtingimustes kirjas ei ole).</w:t>
      </w:r>
    </w:p>
  </w:comment>
  <w:comment w:id="4" w:author="Õigustalitus" w:date="2024-03-21T16:48:00Z" w:initials="OT">
    <w:p w14:paraId="5497ADF8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Lause jätta lepingusse vaid juhul, kui lepingus, lisas või muus dokumendis on teenused täpsemalt kirjeldatud. Sisesta sobiv variant, nt:</w:t>
      </w:r>
    </w:p>
    <w:p w14:paraId="59F9D643" w14:textId="77777777" w:rsidR="003E68CB" w:rsidRDefault="003E68CB" w:rsidP="003E68CB">
      <w:pPr>
        <w:pStyle w:val="CommentText"/>
        <w:numPr>
          <w:ilvl w:val="0"/>
          <w:numId w:val="15"/>
        </w:numPr>
      </w:pPr>
      <w:r>
        <w:t xml:space="preserve"> toodud lepingu lisas [</w:t>
      </w:r>
      <w:r>
        <w:rPr>
          <w:i/>
          <w:iCs/>
        </w:rPr>
        <w:t>sisesta lisa nr</w:t>
      </w:r>
      <w:r>
        <w:t>];</w:t>
      </w:r>
    </w:p>
    <w:p w14:paraId="609DBA01" w14:textId="77777777" w:rsidR="003E68CB" w:rsidRDefault="003E68CB" w:rsidP="003E68CB">
      <w:pPr>
        <w:pStyle w:val="CommentText"/>
        <w:numPr>
          <w:ilvl w:val="0"/>
          <w:numId w:val="15"/>
        </w:numPr>
      </w:pPr>
      <w:r>
        <w:t xml:space="preserve"> toodud käsundisaaja [</w:t>
      </w:r>
      <w:r>
        <w:rPr>
          <w:i/>
          <w:iCs/>
        </w:rPr>
        <w:t>kuupäev</w:t>
      </w:r>
      <w:r>
        <w:t>] esitatud pakkumuses;</w:t>
      </w:r>
    </w:p>
    <w:p w14:paraId="1DF5A742" w14:textId="77777777" w:rsidR="003E68CB" w:rsidRDefault="003E68CB" w:rsidP="003E68CB">
      <w:pPr>
        <w:pStyle w:val="CommentText"/>
        <w:numPr>
          <w:ilvl w:val="0"/>
          <w:numId w:val="15"/>
        </w:numPr>
      </w:pPr>
      <w:r>
        <w:t xml:space="preserve"> toodud lepingu lisas [</w:t>
      </w:r>
      <w:r>
        <w:rPr>
          <w:i/>
          <w:iCs/>
        </w:rPr>
        <w:t>sisesta lisa nr</w:t>
      </w:r>
      <w:r>
        <w:t>] ja käsundisaaja [</w:t>
      </w:r>
      <w:r>
        <w:rPr>
          <w:i/>
          <w:iCs/>
        </w:rPr>
        <w:t>kuupäev</w:t>
      </w:r>
      <w:r>
        <w:t>]esitatud pakkumuses;</w:t>
      </w:r>
    </w:p>
    <w:p w14:paraId="62C807E7" w14:textId="77777777" w:rsidR="003E68CB" w:rsidRDefault="003E68CB" w:rsidP="003E68CB">
      <w:pPr>
        <w:pStyle w:val="CommentText"/>
      </w:pPr>
      <w:r>
        <w:t xml:space="preserve"> järgmine: [</w:t>
      </w:r>
      <w:r>
        <w:rPr>
          <w:i/>
          <w:iCs/>
        </w:rPr>
        <w:t>lisada täpsem teenuse kirjeldus</w:t>
      </w:r>
      <w:r>
        <w:t>]</w:t>
      </w:r>
    </w:p>
  </w:comment>
  <w:comment w:id="6" w:author="Õigustalitus" w:date="2024-03-21T16:49:00Z" w:initials="OT">
    <w:p w14:paraId="65C23470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Sisesta sobiv variant, nt:</w:t>
      </w:r>
    </w:p>
    <w:p w14:paraId="666292F6" w14:textId="77777777" w:rsidR="003E68CB" w:rsidRDefault="003E68CB" w:rsidP="003E68CB">
      <w:pPr>
        <w:pStyle w:val="CommentText"/>
        <w:numPr>
          <w:ilvl w:val="0"/>
          <w:numId w:val="16"/>
        </w:numPr>
      </w:pPr>
      <w:r>
        <w:t xml:space="preserve"> lepitakse poolte poolt eraldi kokku;</w:t>
      </w:r>
    </w:p>
    <w:p w14:paraId="6EACE53F" w14:textId="77777777" w:rsidR="003E68CB" w:rsidRDefault="003E68CB" w:rsidP="003E68CB">
      <w:pPr>
        <w:pStyle w:val="CommentText"/>
        <w:numPr>
          <w:ilvl w:val="0"/>
          <w:numId w:val="16"/>
        </w:numPr>
      </w:pPr>
      <w:r>
        <w:t xml:space="preserve"> on toodud lepingu lisas [</w:t>
      </w:r>
      <w:r>
        <w:rPr>
          <w:i/>
          <w:iCs/>
        </w:rPr>
        <w:t>sisesta lisa nr</w:t>
      </w:r>
      <w:r>
        <w:t>];</w:t>
      </w:r>
    </w:p>
    <w:p w14:paraId="5FAF78B9" w14:textId="77777777" w:rsidR="003E68CB" w:rsidRDefault="003E68CB" w:rsidP="003E68CB">
      <w:pPr>
        <w:pStyle w:val="CommentText"/>
      </w:pPr>
      <w:r>
        <w:t xml:space="preserve"> on järgmine: [</w:t>
      </w:r>
      <w:r>
        <w:rPr>
          <w:i/>
          <w:iCs/>
        </w:rPr>
        <w:t>lisada täpsem ajakava]</w:t>
      </w:r>
    </w:p>
  </w:comment>
  <w:comment w:id="7" w:author="Õigustalitus" w:date="2024-03-21T16:50:00Z" w:initials="OT">
    <w:p w14:paraId="6052EC2B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Kui maksumus võib pakkumuskutse kohaselt muutuda (nt täiendava teenuse/töö tellimine; tegelik maksumus sõltub osalejate arvust vms) – kasuta „</w:t>
      </w:r>
      <w:r>
        <w:rPr>
          <w:b/>
          <w:bCs/>
        </w:rPr>
        <w:t>eeldatav kogumaksumus“</w:t>
      </w:r>
      <w:r>
        <w:t xml:space="preserve"> ning lisa selgitus, kuidas ja millistel tingimustel maksumus võib muutuda (nt arvestatakse ühikuhindade alusel)</w:t>
      </w:r>
    </w:p>
  </w:comment>
  <w:comment w:id="8" w:author="Õigustalitus" w:date="2024-03-21T16:50:00Z" w:initials="OT">
    <w:p w14:paraId="12E160E7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Sisestada sobiv variant, nt:</w:t>
      </w:r>
    </w:p>
    <w:p w14:paraId="6B4F44B9" w14:textId="77777777" w:rsidR="003E68CB" w:rsidRDefault="003E68CB" w:rsidP="003E68CB">
      <w:pPr>
        <w:pStyle w:val="CommentText"/>
        <w:numPr>
          <w:ilvl w:val="0"/>
          <w:numId w:val="17"/>
        </w:numPr>
      </w:pPr>
      <w:r>
        <w:t xml:space="preserve"> ühe maksena pärast tööde teostamist;</w:t>
      </w:r>
    </w:p>
    <w:p w14:paraId="7AFA3014" w14:textId="77777777" w:rsidR="003E68CB" w:rsidRDefault="003E68CB" w:rsidP="003E68CB">
      <w:pPr>
        <w:pStyle w:val="CommentText"/>
        <w:numPr>
          <w:ilvl w:val="0"/>
          <w:numId w:val="17"/>
        </w:numPr>
      </w:pPr>
      <w:r>
        <w:t xml:space="preserve"> etapiti järgmiselt: [</w:t>
      </w:r>
      <w:r>
        <w:rPr>
          <w:i/>
          <w:iCs/>
        </w:rPr>
        <w:t>määratleda etapid summaliselt ja ajaliselt</w:t>
      </w:r>
      <w:r>
        <w:t>].</w:t>
      </w:r>
    </w:p>
  </w:comment>
  <w:comment w:id="9" w:author="Õigustalitus" w:date="2024-03-21T16:51:00Z" w:initials="OT">
    <w:p w14:paraId="0B42F77F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Kui teenust rahastatakse riigieelarvest, võib p 3.6. ja 4.4. kustutada</w:t>
      </w:r>
    </w:p>
  </w:comment>
  <w:comment w:id="10" w:author="Õigustalitus" w:date="2024-03-21T16:52:00Z" w:initials="OT">
    <w:p w14:paraId="3D99BDF9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Erisätete alla tuleks kirjeldada lepingu täitmise tingimused konkreetset lepingu objekti ja eesmärki silmas pidades, mida üldtingimuste all kirjas ei ole või on üldtingimustest erinevad.</w:t>
      </w:r>
    </w:p>
    <w:p w14:paraId="4E19C044" w14:textId="77777777" w:rsidR="003E68CB" w:rsidRDefault="003E68CB" w:rsidP="003E68CB">
      <w:pPr>
        <w:pStyle w:val="CommentText"/>
      </w:pPr>
    </w:p>
    <w:p w14:paraId="2F74FA10" w14:textId="77777777" w:rsidR="003E68CB" w:rsidRDefault="003E68CB" w:rsidP="003E68CB">
      <w:pPr>
        <w:pStyle w:val="CommentText"/>
      </w:pPr>
      <w:r>
        <w:t xml:space="preserve">Käesolevas punktis on toodud </w:t>
      </w:r>
      <w:r>
        <w:rPr>
          <w:b/>
          <w:bCs/>
          <w:i/>
          <w:iCs/>
        </w:rPr>
        <w:t>mõned näited</w:t>
      </w:r>
      <w:r>
        <w:rPr>
          <w:i/>
          <w:iCs/>
        </w:rPr>
        <w:t xml:space="preserve"> </w:t>
      </w:r>
      <w:r>
        <w:t>võimalike erisuste kohta üldtingimustest. Juhul kui erisusi ei ole, tuleb need punktid välja jätta.</w:t>
      </w:r>
    </w:p>
  </w:comment>
  <w:comment w:id="12" w:author="Õigustalitus" w:date="2024-03-21T16:52:00Z" w:initials="OT">
    <w:p w14:paraId="43A1379B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Leppetrahvid täiendavalt  üldtingimustes sätestatule mõne lepingus sätestatud olulise kohustuse täitmise tagamiseks. Juhul kui selliseid olulisi kohustusi ei ole ja piisab üldtingimustes toodud leppetrahvidest, võib selle punkti kustutada.</w:t>
      </w:r>
    </w:p>
  </w:comment>
  <w:comment w:id="13" w:author="Õigustalitus" w:date="2024-03-21T16:53:00Z" w:initials="OT">
    <w:p w14:paraId="6DA06212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 xml:space="preserve">Punkt 4.4 tuleks lisada üksnes siis, kui tegemist on välisrahastusega ning lepingu nõuetekohane täitmata jätmine võib tingida rakendusüksuse või muu sarnase isiku poolt tagasinõude. </w:t>
      </w:r>
    </w:p>
  </w:comment>
  <w:comment w:id="16" w:author="Õigustalitus" w:date="2024-03-21T16:54:00Z" w:initials="OT">
    <w:p w14:paraId="06D4CB6B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 xml:space="preserve">Juhul kui leping allkirjastatakse paberil, siis kustutada  see lause ja asendada järgmisega: </w:t>
      </w:r>
    </w:p>
    <w:p w14:paraId="095B9DB1" w14:textId="77777777" w:rsidR="003E68CB" w:rsidRDefault="003E68CB" w:rsidP="003E68CB">
      <w:pPr>
        <w:pStyle w:val="CommentText"/>
      </w:pPr>
      <w:r>
        <w:t>„Leping on koostatud kahes võrdset juriidilist jõudu omavas eksemplaris, üks kummalegi poolele.“</w:t>
      </w:r>
    </w:p>
  </w:comment>
  <w:comment w:id="17" w:author="Õigustalitus" w:date="2024-03-21T16:54:00Z" w:initials="OT">
    <w:p w14:paraId="6382F328" w14:textId="232B851A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Juhul kui leping allkirjastatakse paberil, siis kustutada need märked ära.</w:t>
      </w:r>
    </w:p>
  </w:comment>
  <w:comment w:id="18" w:author="Õigustalitus" w:date="2024-03-21T16:55:00Z" w:initials="OT">
    <w:p w14:paraId="3F3894A4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Juhul, kui leping allkirjastatakse digitaalselt, siis kustuta kuupäevad ära, kuna digitaalse allkirjastamise puhul fikseeritakse kuupäev automaatselt dokumendi konteineris.</w:t>
      </w:r>
    </w:p>
  </w:comment>
  <w:comment w:id="19" w:author="Õigustalitus" w:date="2024-03-21T16:55:00Z" w:initials="OT">
    <w:p w14:paraId="36BA36A5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Lisa kustutada, kui lepingu objekti kirjeldus on esitatud kas lepingus endas või lisatakse eraldi failina</w:t>
      </w:r>
    </w:p>
  </w:comment>
  <w:comment w:id="20" w:author="Õigustalitus" w:date="2024-03-21T16:55:00Z" w:initials="OT">
    <w:p w14:paraId="791D19AE" w14:textId="77777777" w:rsidR="003E68CB" w:rsidRDefault="003E68CB" w:rsidP="003E68CB">
      <w:pPr>
        <w:pStyle w:val="CommentText"/>
      </w:pPr>
      <w:r>
        <w:rPr>
          <w:rStyle w:val="CommentReference"/>
        </w:rPr>
        <w:annotationRef/>
      </w:r>
      <w:r>
        <w:t>Juhul, kui leping allkirjastatakse paberil, siis kustutada need märked ära.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E884304" w15:done="0"/>
  <w15:commentEx w15:paraId="3F86CB23" w15:done="0"/>
  <w15:commentEx w15:paraId="2D3D02A6" w15:done="0"/>
  <w15:commentEx w15:paraId="6F7FBECC" w15:done="0"/>
  <w15:commentEx w15:paraId="62C807E7" w15:done="0"/>
  <w15:commentEx w15:paraId="5FAF78B9" w15:done="0"/>
  <w15:commentEx w15:paraId="6052EC2B" w15:done="0"/>
  <w15:commentEx w15:paraId="7AFA3014" w15:done="0"/>
  <w15:commentEx w15:paraId="0B42F77F" w15:done="0"/>
  <w15:commentEx w15:paraId="2F74FA10" w15:done="0"/>
  <w15:commentEx w15:paraId="43A1379B" w15:done="0"/>
  <w15:commentEx w15:paraId="6DA06212" w15:done="0"/>
  <w15:commentEx w15:paraId="095B9DB1" w15:done="0"/>
  <w15:commentEx w15:paraId="6382F328" w15:done="0"/>
  <w15:commentEx w15:paraId="3F3894A4" w15:done="0"/>
  <w15:commentEx w15:paraId="36BA36A5" w15:done="0"/>
  <w15:commentEx w15:paraId="791D19A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4AEFF" w14:textId="77777777" w:rsidR="00D53AA7" w:rsidRDefault="00D53AA7" w:rsidP="008E51DF">
      <w:r>
        <w:separator/>
      </w:r>
    </w:p>
  </w:endnote>
  <w:endnote w:type="continuationSeparator" w:id="0">
    <w:p w14:paraId="2AAD7448" w14:textId="77777777" w:rsidR="00D53AA7" w:rsidRDefault="00D53AA7" w:rsidP="008E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Utopi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394F98" w14:textId="77777777" w:rsidR="008E51DF" w:rsidRDefault="008E51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49D49" w14:textId="77777777" w:rsidR="008E51DF" w:rsidRDefault="008E51D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3F519" w14:textId="77777777" w:rsidR="008E51DF" w:rsidRDefault="008E51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DEEEF" w14:textId="77777777" w:rsidR="00D53AA7" w:rsidRDefault="00D53AA7" w:rsidP="008E51DF">
      <w:r>
        <w:separator/>
      </w:r>
    </w:p>
  </w:footnote>
  <w:footnote w:type="continuationSeparator" w:id="0">
    <w:p w14:paraId="7015EB6D" w14:textId="77777777" w:rsidR="00D53AA7" w:rsidRDefault="00D53AA7" w:rsidP="008E5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C28B9" w14:textId="77777777" w:rsidR="008E51DF" w:rsidRDefault="008E51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9F7D7" w14:textId="77777777" w:rsidR="008E51DF" w:rsidRDefault="008E51D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4BC6C0" w14:textId="77777777" w:rsidR="008E51DF" w:rsidRDefault="008E51D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B047C"/>
    <w:multiLevelType w:val="multilevel"/>
    <w:tmpl w:val="AE523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A56EE7"/>
    <w:multiLevelType w:val="hybridMultilevel"/>
    <w:tmpl w:val="79CE4D10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B0124"/>
    <w:multiLevelType w:val="multilevel"/>
    <w:tmpl w:val="D338C1F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2A74460"/>
    <w:multiLevelType w:val="hybridMultilevel"/>
    <w:tmpl w:val="6EB46E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C6FAE"/>
    <w:multiLevelType w:val="multilevel"/>
    <w:tmpl w:val="FE40928A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1E2F157E"/>
    <w:multiLevelType w:val="hybridMultilevel"/>
    <w:tmpl w:val="039E31BA"/>
    <w:lvl w:ilvl="0" w:tplc="04250001">
      <w:start w:val="1"/>
      <w:numFmt w:val="bullet"/>
      <w:pStyle w:val="Headi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44D4F"/>
    <w:multiLevelType w:val="multilevel"/>
    <w:tmpl w:val="365CD33E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197" w:hanging="495"/>
      </w:pPr>
      <w:rPr>
        <w:rFonts w:hint="default"/>
        <w:color w:val="808080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  <w:color w:val="808080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  <w:color w:val="808080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  <w:color w:val="808080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  <w:color w:val="808080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  <w:color w:val="808080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  <w:color w:val="808080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  <w:color w:val="808080"/>
      </w:rPr>
    </w:lvl>
  </w:abstractNum>
  <w:abstractNum w:abstractNumId="7">
    <w:nsid w:val="29FB3347"/>
    <w:multiLevelType w:val="multilevel"/>
    <w:tmpl w:val="03A0801C"/>
    <w:lvl w:ilvl="0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A8C7223"/>
    <w:multiLevelType w:val="multilevel"/>
    <w:tmpl w:val="E1868E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9">
    <w:nsid w:val="3E980277"/>
    <w:multiLevelType w:val="multilevel"/>
    <w:tmpl w:val="086A15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10">
    <w:nsid w:val="411511BF"/>
    <w:multiLevelType w:val="hybridMultilevel"/>
    <w:tmpl w:val="1A0CAE64"/>
    <w:lvl w:ilvl="0" w:tplc="DE027C42">
      <w:start w:val="1"/>
      <w:numFmt w:val="lowerLetter"/>
      <w:lvlText w:val="%1)"/>
      <w:lvlJc w:val="left"/>
      <w:pPr>
        <w:ind w:left="720" w:hanging="360"/>
      </w:pPr>
    </w:lvl>
    <w:lvl w:ilvl="1" w:tplc="734A682E">
      <w:start w:val="1"/>
      <w:numFmt w:val="lowerLetter"/>
      <w:lvlText w:val="%2)"/>
      <w:lvlJc w:val="left"/>
      <w:pPr>
        <w:ind w:left="720" w:hanging="360"/>
      </w:pPr>
    </w:lvl>
    <w:lvl w:ilvl="2" w:tplc="190EAE4C">
      <w:start w:val="1"/>
      <w:numFmt w:val="lowerLetter"/>
      <w:lvlText w:val="%3)"/>
      <w:lvlJc w:val="left"/>
      <w:pPr>
        <w:ind w:left="720" w:hanging="360"/>
      </w:pPr>
    </w:lvl>
    <w:lvl w:ilvl="3" w:tplc="24E23DB4">
      <w:start w:val="1"/>
      <w:numFmt w:val="lowerLetter"/>
      <w:lvlText w:val="%4)"/>
      <w:lvlJc w:val="left"/>
      <w:pPr>
        <w:ind w:left="720" w:hanging="360"/>
      </w:pPr>
    </w:lvl>
    <w:lvl w:ilvl="4" w:tplc="9806BD56">
      <w:start w:val="1"/>
      <w:numFmt w:val="lowerLetter"/>
      <w:lvlText w:val="%5)"/>
      <w:lvlJc w:val="left"/>
      <w:pPr>
        <w:ind w:left="720" w:hanging="360"/>
      </w:pPr>
    </w:lvl>
    <w:lvl w:ilvl="5" w:tplc="4530CBCC">
      <w:start w:val="1"/>
      <w:numFmt w:val="lowerLetter"/>
      <w:lvlText w:val="%6)"/>
      <w:lvlJc w:val="left"/>
      <w:pPr>
        <w:ind w:left="720" w:hanging="360"/>
      </w:pPr>
    </w:lvl>
    <w:lvl w:ilvl="6" w:tplc="0F06A280">
      <w:start w:val="1"/>
      <w:numFmt w:val="lowerLetter"/>
      <w:lvlText w:val="%7)"/>
      <w:lvlJc w:val="left"/>
      <w:pPr>
        <w:ind w:left="720" w:hanging="360"/>
      </w:pPr>
    </w:lvl>
    <w:lvl w:ilvl="7" w:tplc="9CCCBAD0">
      <w:start w:val="1"/>
      <w:numFmt w:val="lowerLetter"/>
      <w:lvlText w:val="%8)"/>
      <w:lvlJc w:val="left"/>
      <w:pPr>
        <w:ind w:left="720" w:hanging="360"/>
      </w:pPr>
    </w:lvl>
    <w:lvl w:ilvl="8" w:tplc="4FA60A88">
      <w:start w:val="1"/>
      <w:numFmt w:val="lowerLetter"/>
      <w:lvlText w:val="%9)"/>
      <w:lvlJc w:val="left"/>
      <w:pPr>
        <w:ind w:left="720" w:hanging="360"/>
      </w:pPr>
    </w:lvl>
  </w:abstractNum>
  <w:abstractNum w:abstractNumId="11">
    <w:nsid w:val="4E3E7389"/>
    <w:multiLevelType w:val="hybridMultilevel"/>
    <w:tmpl w:val="3D5E920E"/>
    <w:lvl w:ilvl="0" w:tplc="C80E3A3E">
      <w:start w:val="1"/>
      <w:numFmt w:val="lowerLetter"/>
      <w:lvlText w:val="%1)"/>
      <w:lvlJc w:val="left"/>
      <w:pPr>
        <w:ind w:left="720" w:hanging="360"/>
      </w:pPr>
    </w:lvl>
    <w:lvl w:ilvl="1" w:tplc="C2F01ED4">
      <w:start w:val="1"/>
      <w:numFmt w:val="lowerLetter"/>
      <w:lvlText w:val="%2)"/>
      <w:lvlJc w:val="left"/>
      <w:pPr>
        <w:ind w:left="720" w:hanging="360"/>
      </w:pPr>
    </w:lvl>
    <w:lvl w:ilvl="2" w:tplc="F3CEE144">
      <w:start w:val="1"/>
      <w:numFmt w:val="lowerLetter"/>
      <w:lvlText w:val="%3)"/>
      <w:lvlJc w:val="left"/>
      <w:pPr>
        <w:ind w:left="720" w:hanging="360"/>
      </w:pPr>
    </w:lvl>
    <w:lvl w:ilvl="3" w:tplc="A2FABA08">
      <w:start w:val="1"/>
      <w:numFmt w:val="lowerLetter"/>
      <w:lvlText w:val="%4)"/>
      <w:lvlJc w:val="left"/>
      <w:pPr>
        <w:ind w:left="720" w:hanging="360"/>
      </w:pPr>
    </w:lvl>
    <w:lvl w:ilvl="4" w:tplc="44C6F550">
      <w:start w:val="1"/>
      <w:numFmt w:val="lowerLetter"/>
      <w:lvlText w:val="%5)"/>
      <w:lvlJc w:val="left"/>
      <w:pPr>
        <w:ind w:left="720" w:hanging="360"/>
      </w:pPr>
    </w:lvl>
    <w:lvl w:ilvl="5" w:tplc="809EBC08">
      <w:start w:val="1"/>
      <w:numFmt w:val="lowerLetter"/>
      <w:lvlText w:val="%6)"/>
      <w:lvlJc w:val="left"/>
      <w:pPr>
        <w:ind w:left="720" w:hanging="360"/>
      </w:pPr>
    </w:lvl>
    <w:lvl w:ilvl="6" w:tplc="0DBE990C">
      <w:start w:val="1"/>
      <w:numFmt w:val="lowerLetter"/>
      <w:lvlText w:val="%7)"/>
      <w:lvlJc w:val="left"/>
      <w:pPr>
        <w:ind w:left="720" w:hanging="360"/>
      </w:pPr>
    </w:lvl>
    <w:lvl w:ilvl="7" w:tplc="F9D653C0">
      <w:start w:val="1"/>
      <w:numFmt w:val="lowerLetter"/>
      <w:lvlText w:val="%8)"/>
      <w:lvlJc w:val="left"/>
      <w:pPr>
        <w:ind w:left="720" w:hanging="360"/>
      </w:pPr>
    </w:lvl>
    <w:lvl w:ilvl="8" w:tplc="64D4B31A">
      <w:start w:val="1"/>
      <w:numFmt w:val="lowerLetter"/>
      <w:lvlText w:val="%9)"/>
      <w:lvlJc w:val="left"/>
      <w:pPr>
        <w:ind w:left="720" w:hanging="360"/>
      </w:pPr>
    </w:lvl>
  </w:abstractNum>
  <w:abstractNum w:abstractNumId="12">
    <w:nsid w:val="580E509B"/>
    <w:multiLevelType w:val="multilevel"/>
    <w:tmpl w:val="240C2E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5D0E3DA6"/>
    <w:multiLevelType w:val="multilevel"/>
    <w:tmpl w:val="88FE206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E8A68DE"/>
    <w:multiLevelType w:val="hybridMultilevel"/>
    <w:tmpl w:val="54E07F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750588"/>
    <w:multiLevelType w:val="hybridMultilevel"/>
    <w:tmpl w:val="5FDE2B7C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B856D6"/>
    <w:multiLevelType w:val="hybridMultilevel"/>
    <w:tmpl w:val="1FE85A10"/>
    <w:lvl w:ilvl="0" w:tplc="B37E979E">
      <w:start w:val="1"/>
      <w:numFmt w:val="lowerLetter"/>
      <w:lvlText w:val="%1)"/>
      <w:lvlJc w:val="left"/>
      <w:pPr>
        <w:ind w:left="720" w:hanging="360"/>
      </w:pPr>
    </w:lvl>
    <w:lvl w:ilvl="1" w:tplc="0BA401D4">
      <w:start w:val="1"/>
      <w:numFmt w:val="lowerLetter"/>
      <w:lvlText w:val="%2)"/>
      <w:lvlJc w:val="left"/>
      <w:pPr>
        <w:ind w:left="720" w:hanging="360"/>
      </w:pPr>
    </w:lvl>
    <w:lvl w:ilvl="2" w:tplc="5FC0B182">
      <w:start w:val="1"/>
      <w:numFmt w:val="lowerLetter"/>
      <w:lvlText w:val="%3)"/>
      <w:lvlJc w:val="left"/>
      <w:pPr>
        <w:ind w:left="720" w:hanging="360"/>
      </w:pPr>
    </w:lvl>
    <w:lvl w:ilvl="3" w:tplc="5888D48A">
      <w:start w:val="1"/>
      <w:numFmt w:val="lowerLetter"/>
      <w:lvlText w:val="%4)"/>
      <w:lvlJc w:val="left"/>
      <w:pPr>
        <w:ind w:left="720" w:hanging="360"/>
      </w:pPr>
    </w:lvl>
    <w:lvl w:ilvl="4" w:tplc="70D61FC2">
      <w:start w:val="1"/>
      <w:numFmt w:val="lowerLetter"/>
      <w:lvlText w:val="%5)"/>
      <w:lvlJc w:val="left"/>
      <w:pPr>
        <w:ind w:left="720" w:hanging="360"/>
      </w:pPr>
    </w:lvl>
    <w:lvl w:ilvl="5" w:tplc="C0446F1C">
      <w:start w:val="1"/>
      <w:numFmt w:val="lowerLetter"/>
      <w:lvlText w:val="%6)"/>
      <w:lvlJc w:val="left"/>
      <w:pPr>
        <w:ind w:left="720" w:hanging="360"/>
      </w:pPr>
    </w:lvl>
    <w:lvl w:ilvl="6" w:tplc="EB20ECB4">
      <w:start w:val="1"/>
      <w:numFmt w:val="lowerLetter"/>
      <w:lvlText w:val="%7)"/>
      <w:lvlJc w:val="left"/>
      <w:pPr>
        <w:ind w:left="720" w:hanging="360"/>
      </w:pPr>
    </w:lvl>
    <w:lvl w:ilvl="7" w:tplc="4AD2D82E">
      <w:start w:val="1"/>
      <w:numFmt w:val="lowerLetter"/>
      <w:lvlText w:val="%8)"/>
      <w:lvlJc w:val="left"/>
      <w:pPr>
        <w:ind w:left="720" w:hanging="360"/>
      </w:pPr>
    </w:lvl>
    <w:lvl w:ilvl="8" w:tplc="FE769F98">
      <w:start w:val="1"/>
      <w:numFmt w:val="lowerLetter"/>
      <w:lvlText w:val="%9)"/>
      <w:lvlJc w:val="left"/>
      <w:pPr>
        <w:ind w:left="720" w:hanging="360"/>
      </w:p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14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5"/>
  </w:num>
  <w:num w:numId="10">
    <w:abstractNumId w:val="4"/>
  </w:num>
  <w:num w:numId="11">
    <w:abstractNumId w:val="13"/>
  </w:num>
  <w:num w:numId="12">
    <w:abstractNumId w:val="1"/>
  </w:num>
  <w:num w:numId="13">
    <w:abstractNumId w:val="15"/>
  </w:num>
  <w:num w:numId="14">
    <w:abstractNumId w:val="7"/>
  </w:num>
  <w:num w:numId="15">
    <w:abstractNumId w:val="16"/>
  </w:num>
  <w:num w:numId="16">
    <w:abstractNumId w:val="11"/>
  </w:num>
  <w:num w:numId="17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Õigustalitus">
    <w15:presenceInfo w15:providerId="None" w15:userId="Õigustalitu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A7"/>
    <w:rsid w:val="000023E0"/>
    <w:rsid w:val="00002610"/>
    <w:rsid w:val="0001038D"/>
    <w:rsid w:val="00013478"/>
    <w:rsid w:val="00015B0D"/>
    <w:rsid w:val="0003696C"/>
    <w:rsid w:val="00040E09"/>
    <w:rsid w:val="00042A81"/>
    <w:rsid w:val="00042E95"/>
    <w:rsid w:val="000435AF"/>
    <w:rsid w:val="00043D55"/>
    <w:rsid w:val="0005146E"/>
    <w:rsid w:val="00061668"/>
    <w:rsid w:val="000620AE"/>
    <w:rsid w:val="0006229F"/>
    <w:rsid w:val="00067ADB"/>
    <w:rsid w:val="00067C23"/>
    <w:rsid w:val="0007120A"/>
    <w:rsid w:val="00076F5C"/>
    <w:rsid w:val="000807BC"/>
    <w:rsid w:val="00081A21"/>
    <w:rsid w:val="00084A3E"/>
    <w:rsid w:val="00086F10"/>
    <w:rsid w:val="00087562"/>
    <w:rsid w:val="000913A5"/>
    <w:rsid w:val="00096987"/>
    <w:rsid w:val="000A46F4"/>
    <w:rsid w:val="000A4B6E"/>
    <w:rsid w:val="000A5B70"/>
    <w:rsid w:val="000C5B4A"/>
    <w:rsid w:val="000C5F16"/>
    <w:rsid w:val="000C6693"/>
    <w:rsid w:val="000D2437"/>
    <w:rsid w:val="000D2486"/>
    <w:rsid w:val="000D50E3"/>
    <w:rsid w:val="000D56E4"/>
    <w:rsid w:val="000D5EC9"/>
    <w:rsid w:val="000E3742"/>
    <w:rsid w:val="000E6629"/>
    <w:rsid w:val="000F01F4"/>
    <w:rsid w:val="000F3778"/>
    <w:rsid w:val="000F4DC9"/>
    <w:rsid w:val="000F5118"/>
    <w:rsid w:val="00100EED"/>
    <w:rsid w:val="00117C86"/>
    <w:rsid w:val="001216BF"/>
    <w:rsid w:val="00130667"/>
    <w:rsid w:val="00130E58"/>
    <w:rsid w:val="00133316"/>
    <w:rsid w:val="00134B4B"/>
    <w:rsid w:val="0013597D"/>
    <w:rsid w:val="0014385C"/>
    <w:rsid w:val="00144456"/>
    <w:rsid w:val="001461EA"/>
    <w:rsid w:val="001529AE"/>
    <w:rsid w:val="00157E2E"/>
    <w:rsid w:val="0016225C"/>
    <w:rsid w:val="00170619"/>
    <w:rsid w:val="001736F8"/>
    <w:rsid w:val="00174136"/>
    <w:rsid w:val="00174B06"/>
    <w:rsid w:val="001802A8"/>
    <w:rsid w:val="0018664D"/>
    <w:rsid w:val="00186A9E"/>
    <w:rsid w:val="001A1308"/>
    <w:rsid w:val="001A63E0"/>
    <w:rsid w:val="001B0D70"/>
    <w:rsid w:val="001B1154"/>
    <w:rsid w:val="001B2550"/>
    <w:rsid w:val="001B2E14"/>
    <w:rsid w:val="001B55FE"/>
    <w:rsid w:val="001C1020"/>
    <w:rsid w:val="001C3F52"/>
    <w:rsid w:val="001C4AFD"/>
    <w:rsid w:val="001C5D7D"/>
    <w:rsid w:val="001C5EEC"/>
    <w:rsid w:val="001D3A7A"/>
    <w:rsid w:val="001F273F"/>
    <w:rsid w:val="001F362D"/>
    <w:rsid w:val="0020023F"/>
    <w:rsid w:val="00202317"/>
    <w:rsid w:val="002031BA"/>
    <w:rsid w:val="002032E9"/>
    <w:rsid w:val="00204551"/>
    <w:rsid w:val="00204B63"/>
    <w:rsid w:val="00207E3A"/>
    <w:rsid w:val="00222FDD"/>
    <w:rsid w:val="00226AA2"/>
    <w:rsid w:val="0024101D"/>
    <w:rsid w:val="00243D92"/>
    <w:rsid w:val="00250384"/>
    <w:rsid w:val="002606F9"/>
    <w:rsid w:val="002632C1"/>
    <w:rsid w:val="00270A1D"/>
    <w:rsid w:val="00274285"/>
    <w:rsid w:val="00286056"/>
    <w:rsid w:val="0028731E"/>
    <w:rsid w:val="00290C1C"/>
    <w:rsid w:val="00291AEF"/>
    <w:rsid w:val="00296964"/>
    <w:rsid w:val="002A0FBA"/>
    <w:rsid w:val="002A1815"/>
    <w:rsid w:val="002A23CA"/>
    <w:rsid w:val="002A5CBA"/>
    <w:rsid w:val="002B404B"/>
    <w:rsid w:val="002B45A5"/>
    <w:rsid w:val="002B597E"/>
    <w:rsid w:val="002C2D5A"/>
    <w:rsid w:val="002C3009"/>
    <w:rsid w:val="002C3509"/>
    <w:rsid w:val="002C39B7"/>
    <w:rsid w:val="002D6533"/>
    <w:rsid w:val="002E0B42"/>
    <w:rsid w:val="002E64EE"/>
    <w:rsid w:val="002E69C7"/>
    <w:rsid w:val="002F04B5"/>
    <w:rsid w:val="002F12E4"/>
    <w:rsid w:val="002F6F9A"/>
    <w:rsid w:val="00300672"/>
    <w:rsid w:val="0030166F"/>
    <w:rsid w:val="00305A52"/>
    <w:rsid w:val="00307432"/>
    <w:rsid w:val="00315E21"/>
    <w:rsid w:val="00315FEC"/>
    <w:rsid w:val="00327333"/>
    <w:rsid w:val="003313C3"/>
    <w:rsid w:val="00335C74"/>
    <w:rsid w:val="003411A2"/>
    <w:rsid w:val="0034683A"/>
    <w:rsid w:val="00346926"/>
    <w:rsid w:val="00357272"/>
    <w:rsid w:val="00360186"/>
    <w:rsid w:val="003619D9"/>
    <w:rsid w:val="0036258B"/>
    <w:rsid w:val="00373842"/>
    <w:rsid w:val="00374136"/>
    <w:rsid w:val="003750E4"/>
    <w:rsid w:val="003828DE"/>
    <w:rsid w:val="00385A59"/>
    <w:rsid w:val="003905B5"/>
    <w:rsid w:val="00393942"/>
    <w:rsid w:val="00396731"/>
    <w:rsid w:val="003A28F6"/>
    <w:rsid w:val="003A3B9D"/>
    <w:rsid w:val="003A460E"/>
    <w:rsid w:val="003A4F70"/>
    <w:rsid w:val="003A5090"/>
    <w:rsid w:val="003B1037"/>
    <w:rsid w:val="003B728A"/>
    <w:rsid w:val="003C0A78"/>
    <w:rsid w:val="003C1292"/>
    <w:rsid w:val="003C6783"/>
    <w:rsid w:val="003E02F1"/>
    <w:rsid w:val="003E09A1"/>
    <w:rsid w:val="003E0AF8"/>
    <w:rsid w:val="003E68CB"/>
    <w:rsid w:val="003E7559"/>
    <w:rsid w:val="003F3A59"/>
    <w:rsid w:val="00403B12"/>
    <w:rsid w:val="004105AE"/>
    <w:rsid w:val="00423A35"/>
    <w:rsid w:val="004275F3"/>
    <w:rsid w:val="00433AEA"/>
    <w:rsid w:val="00434EE3"/>
    <w:rsid w:val="00436324"/>
    <w:rsid w:val="00450B7C"/>
    <w:rsid w:val="00451F79"/>
    <w:rsid w:val="00455CBE"/>
    <w:rsid w:val="00460292"/>
    <w:rsid w:val="004674AB"/>
    <w:rsid w:val="00475442"/>
    <w:rsid w:val="0048357A"/>
    <w:rsid w:val="0048607B"/>
    <w:rsid w:val="0048790B"/>
    <w:rsid w:val="004900D8"/>
    <w:rsid w:val="00495AE9"/>
    <w:rsid w:val="004A2EC8"/>
    <w:rsid w:val="004A4058"/>
    <w:rsid w:val="004A6A06"/>
    <w:rsid w:val="004B2E40"/>
    <w:rsid w:val="004B79EC"/>
    <w:rsid w:val="004C07E9"/>
    <w:rsid w:val="004C47E0"/>
    <w:rsid w:val="004C5D68"/>
    <w:rsid w:val="004D07AE"/>
    <w:rsid w:val="004E3A96"/>
    <w:rsid w:val="004E5636"/>
    <w:rsid w:val="004F303E"/>
    <w:rsid w:val="004F3BC4"/>
    <w:rsid w:val="00504F43"/>
    <w:rsid w:val="005066D7"/>
    <w:rsid w:val="00507516"/>
    <w:rsid w:val="00507DE4"/>
    <w:rsid w:val="0051235D"/>
    <w:rsid w:val="00514D74"/>
    <w:rsid w:val="00521E06"/>
    <w:rsid w:val="00523FFB"/>
    <w:rsid w:val="00531F07"/>
    <w:rsid w:val="00532468"/>
    <w:rsid w:val="00535DCC"/>
    <w:rsid w:val="00536449"/>
    <w:rsid w:val="00541BFC"/>
    <w:rsid w:val="005423F7"/>
    <w:rsid w:val="00543A3E"/>
    <w:rsid w:val="0054572D"/>
    <w:rsid w:val="005528D2"/>
    <w:rsid w:val="00562728"/>
    <w:rsid w:val="005655FC"/>
    <w:rsid w:val="00566347"/>
    <w:rsid w:val="00571B24"/>
    <w:rsid w:val="00573B5B"/>
    <w:rsid w:val="00573CD8"/>
    <w:rsid w:val="00580F63"/>
    <w:rsid w:val="00581450"/>
    <w:rsid w:val="0058166B"/>
    <w:rsid w:val="00583630"/>
    <w:rsid w:val="00585AA4"/>
    <w:rsid w:val="00587DFF"/>
    <w:rsid w:val="00590337"/>
    <w:rsid w:val="00595D6D"/>
    <w:rsid w:val="00597DD4"/>
    <w:rsid w:val="005A2750"/>
    <w:rsid w:val="005A7976"/>
    <w:rsid w:val="005B0704"/>
    <w:rsid w:val="005B1125"/>
    <w:rsid w:val="005B4076"/>
    <w:rsid w:val="005C1C9D"/>
    <w:rsid w:val="005C5670"/>
    <w:rsid w:val="005D3FF6"/>
    <w:rsid w:val="005D4D9D"/>
    <w:rsid w:val="005D660D"/>
    <w:rsid w:val="005F0A60"/>
    <w:rsid w:val="005F1737"/>
    <w:rsid w:val="005F6E06"/>
    <w:rsid w:val="00600970"/>
    <w:rsid w:val="0060421D"/>
    <w:rsid w:val="00607D62"/>
    <w:rsid w:val="006109E5"/>
    <w:rsid w:val="00611A1A"/>
    <w:rsid w:val="00611BD7"/>
    <w:rsid w:val="00616932"/>
    <w:rsid w:val="00617C0F"/>
    <w:rsid w:val="00624DEC"/>
    <w:rsid w:val="006260BF"/>
    <w:rsid w:val="00626C54"/>
    <w:rsid w:val="00626E5A"/>
    <w:rsid w:val="00632DD8"/>
    <w:rsid w:val="00646B67"/>
    <w:rsid w:val="00660ACB"/>
    <w:rsid w:val="00660EEB"/>
    <w:rsid w:val="00662766"/>
    <w:rsid w:val="006654BD"/>
    <w:rsid w:val="00680C94"/>
    <w:rsid w:val="00686CFD"/>
    <w:rsid w:val="00686F65"/>
    <w:rsid w:val="006958B1"/>
    <w:rsid w:val="006A0486"/>
    <w:rsid w:val="006B199A"/>
    <w:rsid w:val="006B4700"/>
    <w:rsid w:val="006C070E"/>
    <w:rsid w:val="006C74C6"/>
    <w:rsid w:val="006D390E"/>
    <w:rsid w:val="006D7675"/>
    <w:rsid w:val="006E1BEB"/>
    <w:rsid w:val="006E7CE0"/>
    <w:rsid w:val="006F1798"/>
    <w:rsid w:val="006F5AA0"/>
    <w:rsid w:val="006F6BD4"/>
    <w:rsid w:val="007024D3"/>
    <w:rsid w:val="007101EB"/>
    <w:rsid w:val="007108B2"/>
    <w:rsid w:val="00717600"/>
    <w:rsid w:val="007205D4"/>
    <w:rsid w:val="00727846"/>
    <w:rsid w:val="0073148F"/>
    <w:rsid w:val="00733B44"/>
    <w:rsid w:val="007367A0"/>
    <w:rsid w:val="00736BF4"/>
    <w:rsid w:val="007404F5"/>
    <w:rsid w:val="007524BD"/>
    <w:rsid w:val="00755BCC"/>
    <w:rsid w:val="007615A0"/>
    <w:rsid w:val="00765FAA"/>
    <w:rsid w:val="00767BC3"/>
    <w:rsid w:val="00771D6D"/>
    <w:rsid w:val="00775384"/>
    <w:rsid w:val="00782258"/>
    <w:rsid w:val="00784FA1"/>
    <w:rsid w:val="00790ABF"/>
    <w:rsid w:val="00793645"/>
    <w:rsid w:val="007A6640"/>
    <w:rsid w:val="007B419D"/>
    <w:rsid w:val="007B4ACA"/>
    <w:rsid w:val="007C2114"/>
    <w:rsid w:val="007C2215"/>
    <w:rsid w:val="007C2B8C"/>
    <w:rsid w:val="007C5D68"/>
    <w:rsid w:val="007C6C18"/>
    <w:rsid w:val="007D6E5C"/>
    <w:rsid w:val="007E37D7"/>
    <w:rsid w:val="007E51D3"/>
    <w:rsid w:val="007F4685"/>
    <w:rsid w:val="00803909"/>
    <w:rsid w:val="008204C8"/>
    <w:rsid w:val="00820C70"/>
    <w:rsid w:val="00820DE1"/>
    <w:rsid w:val="00821B58"/>
    <w:rsid w:val="008250EC"/>
    <w:rsid w:val="00825D95"/>
    <w:rsid w:val="008272DC"/>
    <w:rsid w:val="00827F60"/>
    <w:rsid w:val="008323B9"/>
    <w:rsid w:val="00836C6A"/>
    <w:rsid w:val="00837CAE"/>
    <w:rsid w:val="00840A95"/>
    <w:rsid w:val="008443A1"/>
    <w:rsid w:val="00845B96"/>
    <w:rsid w:val="00846684"/>
    <w:rsid w:val="00850650"/>
    <w:rsid w:val="008506D9"/>
    <w:rsid w:val="0085114F"/>
    <w:rsid w:val="00856040"/>
    <w:rsid w:val="008611CF"/>
    <w:rsid w:val="008611D8"/>
    <w:rsid w:val="008617BA"/>
    <w:rsid w:val="00863771"/>
    <w:rsid w:val="00864AB2"/>
    <w:rsid w:val="0086591C"/>
    <w:rsid w:val="00876E83"/>
    <w:rsid w:val="00880402"/>
    <w:rsid w:val="00880B77"/>
    <w:rsid w:val="008828B0"/>
    <w:rsid w:val="00895436"/>
    <w:rsid w:val="008A0E53"/>
    <w:rsid w:val="008B5F33"/>
    <w:rsid w:val="008B5F98"/>
    <w:rsid w:val="008C07B5"/>
    <w:rsid w:val="008C2401"/>
    <w:rsid w:val="008C428B"/>
    <w:rsid w:val="008C4A6C"/>
    <w:rsid w:val="008C5AE8"/>
    <w:rsid w:val="008D41F7"/>
    <w:rsid w:val="008D7C5D"/>
    <w:rsid w:val="008E148A"/>
    <w:rsid w:val="008E3A52"/>
    <w:rsid w:val="008E51DF"/>
    <w:rsid w:val="008E6B6E"/>
    <w:rsid w:val="008F0880"/>
    <w:rsid w:val="008F47DC"/>
    <w:rsid w:val="008F602F"/>
    <w:rsid w:val="00904C85"/>
    <w:rsid w:val="0090572E"/>
    <w:rsid w:val="009130B4"/>
    <w:rsid w:val="00922712"/>
    <w:rsid w:val="009260D2"/>
    <w:rsid w:val="00926D9D"/>
    <w:rsid w:val="009322D0"/>
    <w:rsid w:val="0094148C"/>
    <w:rsid w:val="009428C9"/>
    <w:rsid w:val="00944748"/>
    <w:rsid w:val="00947F54"/>
    <w:rsid w:val="00951A0C"/>
    <w:rsid w:val="00951E3D"/>
    <w:rsid w:val="00952113"/>
    <w:rsid w:val="0096001B"/>
    <w:rsid w:val="00977DA5"/>
    <w:rsid w:val="00997E20"/>
    <w:rsid w:val="009B64B2"/>
    <w:rsid w:val="009B654D"/>
    <w:rsid w:val="009C6A6F"/>
    <w:rsid w:val="009C6EA8"/>
    <w:rsid w:val="009D1D51"/>
    <w:rsid w:val="009D3143"/>
    <w:rsid w:val="009D33E3"/>
    <w:rsid w:val="009D5DB3"/>
    <w:rsid w:val="009E1EF3"/>
    <w:rsid w:val="009E46EF"/>
    <w:rsid w:val="009F0831"/>
    <w:rsid w:val="009F13EA"/>
    <w:rsid w:val="009F49AC"/>
    <w:rsid w:val="009F6772"/>
    <w:rsid w:val="009F7436"/>
    <w:rsid w:val="00A06583"/>
    <w:rsid w:val="00A12C70"/>
    <w:rsid w:val="00A12E3C"/>
    <w:rsid w:val="00A1471C"/>
    <w:rsid w:val="00A1692A"/>
    <w:rsid w:val="00A16EBD"/>
    <w:rsid w:val="00A212BA"/>
    <w:rsid w:val="00A26B00"/>
    <w:rsid w:val="00A30F60"/>
    <w:rsid w:val="00A339F7"/>
    <w:rsid w:val="00A3456C"/>
    <w:rsid w:val="00A35EA0"/>
    <w:rsid w:val="00A414E5"/>
    <w:rsid w:val="00A53692"/>
    <w:rsid w:val="00A57CB0"/>
    <w:rsid w:val="00A64192"/>
    <w:rsid w:val="00A7217A"/>
    <w:rsid w:val="00A77568"/>
    <w:rsid w:val="00A8096F"/>
    <w:rsid w:val="00AA37B5"/>
    <w:rsid w:val="00AA563A"/>
    <w:rsid w:val="00AA7D0B"/>
    <w:rsid w:val="00AB0147"/>
    <w:rsid w:val="00AB5690"/>
    <w:rsid w:val="00AB5E5E"/>
    <w:rsid w:val="00AB7F5B"/>
    <w:rsid w:val="00AC58D6"/>
    <w:rsid w:val="00AC6B38"/>
    <w:rsid w:val="00AD322C"/>
    <w:rsid w:val="00AD56EF"/>
    <w:rsid w:val="00AE6064"/>
    <w:rsid w:val="00AF02A2"/>
    <w:rsid w:val="00B00B85"/>
    <w:rsid w:val="00B01373"/>
    <w:rsid w:val="00B07A08"/>
    <w:rsid w:val="00B12105"/>
    <w:rsid w:val="00B216B7"/>
    <w:rsid w:val="00B24CA1"/>
    <w:rsid w:val="00B41C7A"/>
    <w:rsid w:val="00B52940"/>
    <w:rsid w:val="00B56499"/>
    <w:rsid w:val="00B609A8"/>
    <w:rsid w:val="00B60E2F"/>
    <w:rsid w:val="00B7005B"/>
    <w:rsid w:val="00B763DF"/>
    <w:rsid w:val="00B77F79"/>
    <w:rsid w:val="00B80896"/>
    <w:rsid w:val="00B86B95"/>
    <w:rsid w:val="00B86EC1"/>
    <w:rsid w:val="00B9343E"/>
    <w:rsid w:val="00B93A80"/>
    <w:rsid w:val="00B972C3"/>
    <w:rsid w:val="00BA2DD4"/>
    <w:rsid w:val="00BA45CB"/>
    <w:rsid w:val="00BA4F00"/>
    <w:rsid w:val="00BB2853"/>
    <w:rsid w:val="00BB3663"/>
    <w:rsid w:val="00BC0F8F"/>
    <w:rsid w:val="00BC1E44"/>
    <w:rsid w:val="00BC424B"/>
    <w:rsid w:val="00BD18C4"/>
    <w:rsid w:val="00BD1D28"/>
    <w:rsid w:val="00BD4797"/>
    <w:rsid w:val="00BD576D"/>
    <w:rsid w:val="00BE07AC"/>
    <w:rsid w:val="00BE377B"/>
    <w:rsid w:val="00BE6460"/>
    <w:rsid w:val="00BE7A96"/>
    <w:rsid w:val="00BF3251"/>
    <w:rsid w:val="00BF4AE8"/>
    <w:rsid w:val="00BF6F14"/>
    <w:rsid w:val="00BF7996"/>
    <w:rsid w:val="00C34090"/>
    <w:rsid w:val="00C43A1E"/>
    <w:rsid w:val="00C472AD"/>
    <w:rsid w:val="00C47F1F"/>
    <w:rsid w:val="00C50848"/>
    <w:rsid w:val="00C56CBB"/>
    <w:rsid w:val="00C65E7C"/>
    <w:rsid w:val="00C7147D"/>
    <w:rsid w:val="00C73E87"/>
    <w:rsid w:val="00C81347"/>
    <w:rsid w:val="00C859F5"/>
    <w:rsid w:val="00C87877"/>
    <w:rsid w:val="00C87FD0"/>
    <w:rsid w:val="00CA22ED"/>
    <w:rsid w:val="00CB0DF6"/>
    <w:rsid w:val="00CC01B9"/>
    <w:rsid w:val="00CC2E27"/>
    <w:rsid w:val="00CC43D8"/>
    <w:rsid w:val="00CD107D"/>
    <w:rsid w:val="00CD369F"/>
    <w:rsid w:val="00CD565C"/>
    <w:rsid w:val="00CE352D"/>
    <w:rsid w:val="00CE6E06"/>
    <w:rsid w:val="00CE739C"/>
    <w:rsid w:val="00CE7E7D"/>
    <w:rsid w:val="00CF21EC"/>
    <w:rsid w:val="00CF2D2A"/>
    <w:rsid w:val="00CF2EC7"/>
    <w:rsid w:val="00CF791B"/>
    <w:rsid w:val="00D021EA"/>
    <w:rsid w:val="00D05F13"/>
    <w:rsid w:val="00D14D19"/>
    <w:rsid w:val="00D275EA"/>
    <w:rsid w:val="00D30FFD"/>
    <w:rsid w:val="00D3387E"/>
    <w:rsid w:val="00D35A31"/>
    <w:rsid w:val="00D45F2B"/>
    <w:rsid w:val="00D47AB7"/>
    <w:rsid w:val="00D539E3"/>
    <w:rsid w:val="00D53AA7"/>
    <w:rsid w:val="00D5685C"/>
    <w:rsid w:val="00D61F66"/>
    <w:rsid w:val="00D63669"/>
    <w:rsid w:val="00D7191C"/>
    <w:rsid w:val="00D77143"/>
    <w:rsid w:val="00D81E6C"/>
    <w:rsid w:val="00D8359F"/>
    <w:rsid w:val="00D8407A"/>
    <w:rsid w:val="00D86FAA"/>
    <w:rsid w:val="00D97AD5"/>
    <w:rsid w:val="00DA00AD"/>
    <w:rsid w:val="00DA53F7"/>
    <w:rsid w:val="00DB48E4"/>
    <w:rsid w:val="00DB71E0"/>
    <w:rsid w:val="00DC21C0"/>
    <w:rsid w:val="00DC45E5"/>
    <w:rsid w:val="00DC7254"/>
    <w:rsid w:val="00DD397A"/>
    <w:rsid w:val="00DD475B"/>
    <w:rsid w:val="00DD4A4F"/>
    <w:rsid w:val="00DD6F3A"/>
    <w:rsid w:val="00DF7668"/>
    <w:rsid w:val="00E00930"/>
    <w:rsid w:val="00E04B1B"/>
    <w:rsid w:val="00E10ACA"/>
    <w:rsid w:val="00E133DA"/>
    <w:rsid w:val="00E1351B"/>
    <w:rsid w:val="00E148AA"/>
    <w:rsid w:val="00E17912"/>
    <w:rsid w:val="00E205C7"/>
    <w:rsid w:val="00E26C63"/>
    <w:rsid w:val="00E327B1"/>
    <w:rsid w:val="00E36FE3"/>
    <w:rsid w:val="00E400C3"/>
    <w:rsid w:val="00E51074"/>
    <w:rsid w:val="00E533EE"/>
    <w:rsid w:val="00E542FB"/>
    <w:rsid w:val="00E60DDF"/>
    <w:rsid w:val="00E63F8F"/>
    <w:rsid w:val="00E65372"/>
    <w:rsid w:val="00E65F26"/>
    <w:rsid w:val="00E704A6"/>
    <w:rsid w:val="00E7682B"/>
    <w:rsid w:val="00E772D9"/>
    <w:rsid w:val="00E8590B"/>
    <w:rsid w:val="00E877E9"/>
    <w:rsid w:val="00E947AC"/>
    <w:rsid w:val="00E94F89"/>
    <w:rsid w:val="00E95D48"/>
    <w:rsid w:val="00EA0526"/>
    <w:rsid w:val="00EA0C78"/>
    <w:rsid w:val="00EB0AE4"/>
    <w:rsid w:val="00EB0B63"/>
    <w:rsid w:val="00EB2623"/>
    <w:rsid w:val="00EB4FE6"/>
    <w:rsid w:val="00EC3FF8"/>
    <w:rsid w:val="00EC4D31"/>
    <w:rsid w:val="00ED4F77"/>
    <w:rsid w:val="00ED6E24"/>
    <w:rsid w:val="00EE5478"/>
    <w:rsid w:val="00EF7BFF"/>
    <w:rsid w:val="00F037F2"/>
    <w:rsid w:val="00F06191"/>
    <w:rsid w:val="00F10047"/>
    <w:rsid w:val="00F14B3D"/>
    <w:rsid w:val="00F176EA"/>
    <w:rsid w:val="00F205FA"/>
    <w:rsid w:val="00F25524"/>
    <w:rsid w:val="00F25964"/>
    <w:rsid w:val="00F342E3"/>
    <w:rsid w:val="00F35FEE"/>
    <w:rsid w:val="00F46D97"/>
    <w:rsid w:val="00F543A4"/>
    <w:rsid w:val="00F56E07"/>
    <w:rsid w:val="00F57C08"/>
    <w:rsid w:val="00F6269D"/>
    <w:rsid w:val="00F67D2E"/>
    <w:rsid w:val="00F70AED"/>
    <w:rsid w:val="00F739FA"/>
    <w:rsid w:val="00F815CA"/>
    <w:rsid w:val="00F81BBC"/>
    <w:rsid w:val="00F81C6A"/>
    <w:rsid w:val="00F86C5F"/>
    <w:rsid w:val="00F91B00"/>
    <w:rsid w:val="00F93959"/>
    <w:rsid w:val="00FA46C6"/>
    <w:rsid w:val="00FA54FA"/>
    <w:rsid w:val="00FA7CBB"/>
    <w:rsid w:val="00FB39B9"/>
    <w:rsid w:val="00FC0D94"/>
    <w:rsid w:val="00FC3D33"/>
    <w:rsid w:val="00FC538F"/>
    <w:rsid w:val="00FD00C4"/>
    <w:rsid w:val="00FD1AC0"/>
    <w:rsid w:val="00FD2F21"/>
    <w:rsid w:val="00FD7F0D"/>
    <w:rsid w:val="00FE33FC"/>
    <w:rsid w:val="00FE3596"/>
    <w:rsid w:val="00FE41DE"/>
    <w:rsid w:val="00FE56E5"/>
    <w:rsid w:val="00FF0749"/>
    <w:rsid w:val="00FF2DD0"/>
    <w:rsid w:val="00FF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7096B8"/>
  <w15:docId w15:val="{FE1B3A8A-FD0D-4C46-BC4D-69C8F82D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67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7CBB"/>
    <w:pPr>
      <w:numPr>
        <w:numId w:val="9"/>
      </w:numPr>
      <w:suppressAutoHyphens/>
      <w:outlineLvl w:val="0"/>
    </w:pPr>
    <w:rPr>
      <w:rFonts w:ascii="Utopia" w:hAnsi="Utopia"/>
      <w:szCs w:val="20"/>
      <w:lang w:val="en-A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7CBB"/>
    <w:pPr>
      <w:numPr>
        <w:ilvl w:val="1"/>
        <w:numId w:val="9"/>
      </w:numPr>
      <w:suppressAutoHyphens/>
      <w:outlineLvl w:val="1"/>
    </w:pPr>
    <w:rPr>
      <w:rFonts w:ascii="Utopia" w:hAnsi="Utopia"/>
      <w:szCs w:val="20"/>
      <w:lang w:val="en-A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300672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basedOn w:val="DefaultParagraphFont"/>
    <w:rsid w:val="00300672"/>
    <w:rPr>
      <w:color w:val="0000FF"/>
      <w:u w:val="single"/>
    </w:rPr>
  </w:style>
  <w:style w:type="character" w:styleId="FollowedHyperlink">
    <w:name w:val="FollowedHyperlink"/>
    <w:basedOn w:val="DefaultParagraphFont"/>
    <w:rsid w:val="00864AB2"/>
    <w:rPr>
      <w:color w:val="606420"/>
      <w:u w:val="single"/>
    </w:rPr>
  </w:style>
  <w:style w:type="paragraph" w:styleId="Footer">
    <w:name w:val="footer"/>
    <w:basedOn w:val="Normal"/>
    <w:link w:val="FooterChar"/>
    <w:rsid w:val="00504F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04F43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C3F52"/>
    <w:rPr>
      <w:color w:val="808080"/>
    </w:rPr>
  </w:style>
  <w:style w:type="paragraph" w:styleId="BalloonText">
    <w:name w:val="Balloon Text"/>
    <w:basedOn w:val="Normal"/>
    <w:link w:val="BalloonTextChar"/>
    <w:rsid w:val="001C3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F52"/>
    <w:rPr>
      <w:rFonts w:ascii="Tahoma" w:hAnsi="Tahoma" w:cs="Tahoma"/>
      <w:sz w:val="16"/>
      <w:szCs w:val="16"/>
    </w:rPr>
  </w:style>
  <w:style w:type="character" w:customStyle="1" w:styleId="Arial10bold">
    <w:name w:val="Arial 10 bold"/>
    <w:basedOn w:val="DefaultParagraphFont"/>
    <w:uiPriority w:val="1"/>
    <w:rsid w:val="008506D9"/>
    <w:rPr>
      <w:rFonts w:ascii="Arial" w:hAnsi="Arial"/>
      <w:b/>
      <w:sz w:val="20"/>
    </w:rPr>
  </w:style>
  <w:style w:type="paragraph" w:styleId="ListParagraph">
    <w:name w:val="List Paragraph"/>
    <w:aliases w:val="Mummuga loetelu,Loendi l›ik,List Paragraph1,List (bullet)"/>
    <w:basedOn w:val="Normal"/>
    <w:link w:val="ListParagraphChar"/>
    <w:uiPriority w:val="34"/>
    <w:qFormat/>
    <w:rsid w:val="004D07AE"/>
    <w:pPr>
      <w:ind w:left="720"/>
      <w:contextualSpacing/>
    </w:pPr>
  </w:style>
  <w:style w:type="character" w:customStyle="1" w:styleId="Laad1">
    <w:name w:val="Laad1"/>
    <w:basedOn w:val="DefaultParagraphFont"/>
    <w:uiPriority w:val="1"/>
    <w:rsid w:val="0060421D"/>
    <w:rPr>
      <w:rFonts w:ascii="Arial" w:hAnsi="Arial"/>
      <w:b/>
      <w:sz w:val="20"/>
    </w:rPr>
  </w:style>
  <w:style w:type="character" w:customStyle="1" w:styleId="Arial10B">
    <w:name w:val="Arial 10 B"/>
    <w:basedOn w:val="DefaultParagraphFont"/>
    <w:uiPriority w:val="1"/>
    <w:rsid w:val="008C07B5"/>
    <w:rPr>
      <w:rFonts w:ascii="Arial" w:hAnsi="Arial"/>
      <w:b/>
      <w:sz w:val="20"/>
    </w:rPr>
  </w:style>
  <w:style w:type="character" w:styleId="CommentReference">
    <w:name w:val="annotation reference"/>
    <w:basedOn w:val="DefaultParagraphFont"/>
    <w:uiPriority w:val="99"/>
    <w:rsid w:val="00507D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07D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DE4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507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07DE4"/>
    <w:rPr>
      <w:b/>
      <w:bCs/>
    </w:rPr>
  </w:style>
  <w:style w:type="paragraph" w:styleId="Header">
    <w:name w:val="header"/>
    <w:basedOn w:val="Normal"/>
    <w:link w:val="HeaderChar"/>
    <w:rsid w:val="008E51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E51DF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FA7CBB"/>
    <w:rPr>
      <w:rFonts w:ascii="Utopia" w:hAnsi="Utopia"/>
      <w:sz w:val="24"/>
      <w:lang w:val="en-AU" w:eastAsia="ar-SA"/>
    </w:rPr>
  </w:style>
  <w:style w:type="character" w:customStyle="1" w:styleId="Heading2Char">
    <w:name w:val="Heading 2 Char"/>
    <w:basedOn w:val="DefaultParagraphFont"/>
    <w:link w:val="Heading2"/>
    <w:uiPriority w:val="99"/>
    <w:rsid w:val="00FA7CBB"/>
    <w:rPr>
      <w:rFonts w:ascii="Utopia" w:hAnsi="Utopia"/>
      <w:sz w:val="24"/>
      <w:lang w:val="en-AU" w:eastAsia="ar-SA"/>
    </w:rPr>
  </w:style>
  <w:style w:type="character" w:customStyle="1" w:styleId="ListParagraphChar">
    <w:name w:val="List Paragraph Char"/>
    <w:aliases w:val="Mummuga loetelu Char,Loendi l›ik Char,List Paragraph1 Char,List (bullet) Char"/>
    <w:basedOn w:val="DefaultParagraphFont"/>
    <w:link w:val="ListParagraph"/>
    <w:uiPriority w:val="34"/>
    <w:locked/>
    <w:rsid w:val="001736F8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262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2623"/>
  </w:style>
  <w:style w:type="character" w:styleId="FootnoteReference">
    <w:name w:val="footnote reference"/>
    <w:basedOn w:val="DefaultParagraphFont"/>
    <w:uiPriority w:val="99"/>
    <w:semiHidden/>
    <w:unhideWhenUsed/>
    <w:rsid w:val="00EB262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3A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3A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6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ariregister.rik.ee/e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sm.e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sm.ee/sites/default/files/content-editors/sisekomm/toovotulepingu_uldtingimused.pdf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67FFA8FB652419A843F95B6EAB3A2F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5C5804F-6410-4446-9712-AF96CB032F5F}"/>
      </w:docPartPr>
      <w:docPartBody>
        <w:p w:rsidR="00B400A1" w:rsidRDefault="00B400A1">
          <w:pPr>
            <w:pStyle w:val="267FFA8FB652419A843F95B6EAB3A2F7"/>
          </w:pPr>
          <w:r w:rsidRPr="00562728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[Jur.isiku või FIE ärinimi]</w:t>
          </w:r>
        </w:p>
      </w:docPartBody>
    </w:docPart>
    <w:docPart>
      <w:docPartPr>
        <w:name w:val="F31E8B282F524534A3B8D53B97F65EB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4FA106F-B0E4-4AA8-BBAE-4A012596DFF6}"/>
      </w:docPartPr>
      <w:docPartBody>
        <w:p w:rsidR="00B400A1" w:rsidRDefault="00B400A1">
          <w:pPr>
            <w:pStyle w:val="F31E8B282F524534A3B8D53B97F65EB0"/>
          </w:pPr>
          <w:r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[number]</w:t>
          </w:r>
        </w:p>
      </w:docPartBody>
    </w:docPart>
    <w:docPart>
      <w:docPartPr>
        <w:name w:val="A28E7DDE62C24FE6A8574BA34C148E5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F682CB0-1FD9-4048-A8DF-279664803408}"/>
      </w:docPartPr>
      <w:docPartBody>
        <w:p w:rsidR="00B400A1" w:rsidRDefault="00B400A1">
          <w:pPr>
            <w:pStyle w:val="A28E7DDE62C24FE6A8574BA34C148E52"/>
          </w:pPr>
          <w:r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[aadress]</w:t>
          </w:r>
        </w:p>
      </w:docPartBody>
    </w:docPart>
    <w:docPart>
      <w:docPartPr>
        <w:name w:val="3D8CA128C2904B418DE7F1D42352D78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A435C1D-9412-40AF-BA6F-4A73050EE070}"/>
      </w:docPartPr>
      <w:docPartBody>
        <w:p w:rsidR="00B400A1" w:rsidRDefault="00B400A1">
          <w:pPr>
            <w:pStyle w:val="3D8CA128C2904B418DE7F1D42352D78D"/>
          </w:pPr>
          <w:r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[ees- ja perekonnanimi]</w:t>
          </w:r>
        </w:p>
      </w:docPartBody>
    </w:docPart>
    <w:docPart>
      <w:docPartPr>
        <w:name w:val="96F94FBBEFB84D9596D5B3CA81CFA63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8801EE7-4F0B-4336-823B-1BD5C6E195D6}"/>
      </w:docPartPr>
      <w:docPartBody>
        <w:p w:rsidR="00B400A1" w:rsidRDefault="00B400A1">
          <w:pPr>
            <w:pStyle w:val="96F94FBBEFB84D9596D5B3CA81CFA63F"/>
          </w:pPr>
          <w:r w:rsidRPr="001A0CC0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millise tulemuse saavutamine</w:t>
          </w:r>
          <w:r w:rsidRPr="001A0CC0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p>
      </w:docPartBody>
    </w:docPart>
    <w:docPart>
      <w:docPartPr>
        <w:name w:val="A447CBE096ED4891916657F9DCDF4DD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E067A26-BA19-4E39-B174-F7756974B821}"/>
      </w:docPartPr>
      <w:docPartBody>
        <w:p w:rsidR="00B400A1" w:rsidRDefault="00B400A1">
          <w:pPr>
            <w:pStyle w:val="A447CBE096ED4891916657F9DCDF4DD7"/>
          </w:pPr>
          <w:r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[lähtudes millistest nõuetest, dokumentidest vms kui sellised nõuded on vaja esitada]</w:t>
          </w:r>
        </w:p>
      </w:docPartBody>
    </w:docPart>
    <w:docPart>
      <w:docPartPr>
        <w:name w:val="634E3978558B4EC3B66FA9876061A3B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387821C-5AEB-4F0A-9AF2-FEB49CEECB37}"/>
      </w:docPartPr>
      <w:docPartBody>
        <w:p w:rsidR="00B400A1" w:rsidRDefault="00B400A1">
          <w:pPr>
            <w:pStyle w:val="634E3978558B4EC3B66FA9876061A3B9"/>
          </w:pPr>
          <w:r w:rsidRP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lisada</w:t>
          </w:r>
          <w:r w:rsidRP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 xml:space="preserve"> sobiv variant, millest nähtub tööde täpsem kirjeldus]</w:t>
          </w:r>
        </w:p>
      </w:docPartBody>
    </w:docPart>
    <w:docPart>
      <w:docPartPr>
        <w:name w:val="0D0A061BCCA44AB58B3D48EB06A4D5B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3E803F7-F394-45E9-BB18-B7D6F804A509}"/>
      </w:docPartPr>
      <w:docPartBody>
        <w:p w:rsidR="00B400A1" w:rsidRDefault="00B400A1">
          <w:pPr>
            <w:pStyle w:val="0D0A061BCCA44AB58B3D48EB06A4D5B9"/>
          </w:pPr>
          <w:r w:rsidRPr="00E8590B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[kuupäev või muu tähtaeg]</w:t>
          </w:r>
        </w:p>
      </w:docPartBody>
    </w:docPart>
    <w:docPart>
      <w:docPartPr>
        <w:name w:val="0812676ED8B14B9FBAC9865B900320B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C220B44-6471-4501-A644-1262D4C4FE5C}"/>
      </w:docPartPr>
      <w:docPartBody>
        <w:p w:rsidR="00B400A1" w:rsidRDefault="00B400A1">
          <w:pPr>
            <w:pStyle w:val="0812676ED8B14B9FBAC9865B900320B7"/>
          </w:pPr>
          <w:r w:rsidRP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 xml:space="preserve">lisada sobiv variant, </w:t>
          </w:r>
          <w:r w:rsidRPr="00E133DA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millest nähtub täpsem ajakava]</w:t>
          </w:r>
        </w:p>
      </w:docPartBody>
    </w:docPart>
    <w:docPart>
      <w:docPartPr>
        <w:name w:val="C52FFDEAF9C14DEEB77A62D04482F2E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7F27BCD-6AE3-42C0-83FB-63D9BC8B1E9D}"/>
      </w:docPartPr>
      <w:docPartBody>
        <w:p w:rsidR="00B400A1" w:rsidRDefault="00B400A1">
          <w:pPr>
            <w:pStyle w:val="C52FFDEAF9C14DEEB77A62D04482F2E8"/>
          </w:pPr>
          <w:r w:rsidRPr="00E8590B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numbritega</w:t>
          </w:r>
          <w:r w:rsidRPr="00E8590B">
            <w:rPr>
              <w:rStyle w:val="PlaceholderText"/>
              <w:rFonts w:ascii="Arial" w:hAnsi="Arial" w:cs="Arial"/>
              <w:b/>
              <w:color w:val="FF0000"/>
              <w:sz w:val="20"/>
              <w:szCs w:val="20"/>
            </w:rPr>
            <w:t>]</w:t>
          </w:r>
        </w:p>
      </w:docPartBody>
    </w:docPart>
    <w:docPart>
      <w:docPartPr>
        <w:name w:val="A897483AB4B44C2BA75CA0130AD5AD7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39DAB1E-9409-4FC6-94CB-AC5A2154553A}"/>
      </w:docPartPr>
      <w:docPartBody>
        <w:p w:rsidR="00B400A1" w:rsidRDefault="00B400A1">
          <w:pPr>
            <w:pStyle w:val="A897483AB4B44C2BA75CA0130AD5AD72"/>
          </w:pPr>
          <w:r w:rsidRPr="00B9343E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[lisada sobiv variant, kuidas makstakse]</w:t>
          </w:r>
        </w:p>
      </w:docPartBody>
    </w:docPart>
    <w:docPart>
      <w:docPartPr>
        <w:name w:val="E2FF26F42D1E48B8ADCF9CF410F1BF6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A0EF7C7-1DC4-4750-9B91-1E31490477E0}"/>
      </w:docPartPr>
      <w:docPartBody>
        <w:p w:rsidR="00B400A1" w:rsidRDefault="00B400A1">
          <w:pPr>
            <w:pStyle w:val="E2FF26F42D1E48B8ADCF9CF410F1BF6C"/>
          </w:pPr>
          <w:r w:rsidRPr="007748A1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viited lepingu punktidele</w:t>
          </w:r>
          <w:r w:rsidRPr="007748A1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]</w:t>
          </w:r>
        </w:p>
      </w:docPartBody>
    </w:docPart>
    <w:docPart>
      <w:docPartPr>
        <w:name w:val="FA4CA8EA41AC4F86B2C38A0AEA4C6CA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BE5BC80-D4BC-48B3-9CCB-A2EC7DD0556D}"/>
      </w:docPartPr>
      <w:docPartBody>
        <w:p w:rsidR="00B400A1" w:rsidRDefault="00B400A1">
          <w:pPr>
            <w:pStyle w:val="FA4CA8EA41AC4F86B2C38A0AEA4C6CAD"/>
          </w:pPr>
          <w:r w:rsidRPr="00DE763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numbritega</w:t>
          </w:r>
          <w:r w:rsidRPr="00DE763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p>
      </w:docPartBody>
    </w:docPart>
    <w:docPart>
      <w:docPartPr>
        <w:name w:val="39C3E867AF3945DEBBFAA244BF23E80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E8E9291-BB2A-4FA7-B4BB-A6631DAF3DDB}"/>
      </w:docPartPr>
      <w:docPartBody>
        <w:p w:rsidR="00B400A1" w:rsidRDefault="00B400A1">
          <w:pPr>
            <w:pStyle w:val="39C3E867AF3945DEBBFAA244BF23E802"/>
          </w:pPr>
          <w:r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[ees- ja perekonnanimi]</w:t>
          </w:r>
        </w:p>
      </w:docPartBody>
    </w:docPart>
    <w:docPart>
      <w:docPartPr>
        <w:name w:val="05CBFCCF52E44CFA9A8B2AF4E240ED7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5DD9D49-71A0-4BB3-9FC6-AA989D1BE771}"/>
      </w:docPartPr>
      <w:docPartBody>
        <w:p w:rsidR="00B400A1" w:rsidRDefault="00B400A1">
          <w:pPr>
            <w:pStyle w:val="05CBFCCF52E44CFA9A8B2AF4E240ED70"/>
          </w:pPr>
          <w:r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number</w:t>
          </w:r>
          <w:r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p>
      </w:docPartBody>
    </w:docPart>
    <w:docPart>
      <w:docPartPr>
        <w:name w:val="5C11B40BA39B4285AE796B3D86A9F9C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4608099-E23D-4EBD-92CE-221756FF1DCF}"/>
      </w:docPartPr>
      <w:docPartBody>
        <w:p w:rsidR="00B400A1" w:rsidRDefault="00B400A1">
          <w:pPr>
            <w:pStyle w:val="5C11B40BA39B4285AE796B3D86A9F9C2"/>
          </w:pPr>
          <w:r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[aadress]</w:t>
          </w:r>
        </w:p>
      </w:docPartBody>
    </w:docPart>
    <w:docPart>
      <w:docPartPr>
        <w:name w:val="B1301FB475AE4E6B9C1966588443231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E1D9E5A-03A0-4872-A9FF-9BD1B5AC5CE7}"/>
      </w:docPartPr>
      <w:docPartBody>
        <w:p w:rsidR="00B400A1" w:rsidRDefault="00B400A1">
          <w:pPr>
            <w:pStyle w:val="B1301FB475AE4E6B9C19665884432318"/>
          </w:pPr>
          <w:r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[ees- ja perekonnanimi]</w:t>
          </w:r>
        </w:p>
      </w:docPartBody>
    </w:docPart>
    <w:docPart>
      <w:docPartPr>
        <w:name w:val="5F90AE7FFEFB49D296F8852724D39A0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DEFA6B9-1D04-4A87-A494-D09C5A586A23}"/>
      </w:docPartPr>
      <w:docPartBody>
        <w:p w:rsidR="00B400A1" w:rsidRDefault="00B400A1">
          <w:pPr>
            <w:pStyle w:val="5F90AE7FFEFB49D296F8852724D39A02"/>
          </w:pPr>
          <w:r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number</w:t>
          </w:r>
          <w:r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p>
      </w:docPartBody>
    </w:docPart>
    <w:docPart>
      <w:docPartPr>
        <w:name w:val="3727ABC210B7414B9358795C9E39CF7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21182A4-6112-4F73-96DE-C2061ABAC8B3}"/>
      </w:docPartPr>
      <w:docPartBody>
        <w:p w:rsidR="00B400A1" w:rsidRDefault="00B400A1">
          <w:pPr>
            <w:pStyle w:val="3727ABC210B7414B9358795C9E39CF70"/>
          </w:pPr>
          <w:r w:rsidRPr="00346926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[aadress]</w:t>
          </w:r>
        </w:p>
      </w:docPartBody>
    </w:docPart>
    <w:docPart>
      <w:docPartPr>
        <w:name w:val="D60128C0B3EC4C7592194631D53C2A9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E7347AE-8E28-49EB-A26E-9F67850BB303}"/>
      </w:docPartPr>
      <w:docPartBody>
        <w:p w:rsidR="00B400A1" w:rsidRDefault="00B400A1">
          <w:pPr>
            <w:pStyle w:val="D60128C0B3EC4C7592194631D53C2A9C"/>
          </w:pPr>
          <w:r w:rsidRPr="00CF760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</w:t>
          </w:r>
          <w:r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lepingu objekti kirjeldus</w:t>
          </w:r>
          <w:r w:rsidRPr="00CF760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]</w:t>
          </w:r>
        </w:p>
      </w:docPartBody>
    </w:docPart>
    <w:docPart>
      <w:docPartPr>
        <w:name w:val="77EB93FE7B45462B8EC0595508EEFE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82F42AC-288C-4F17-9B14-9FC74F1AE16A}"/>
      </w:docPartPr>
      <w:docPartBody>
        <w:p w:rsidR="00B400A1" w:rsidRDefault="00B400A1">
          <w:pPr>
            <w:pStyle w:val="77EB93FE7B45462B8EC0595508EEFE74"/>
          </w:pPr>
          <w:r w:rsidRPr="004900D8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[muud vajalikud lisad]</w:t>
          </w:r>
        </w:p>
      </w:docPartBody>
    </w:docPart>
    <w:docPart>
      <w:docPartPr>
        <w:name w:val="1E2137DB712A45E2869E75A1F9C1C15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7D31659-D7A2-42E2-BE45-C55CFDCB7960}"/>
      </w:docPartPr>
      <w:docPartBody>
        <w:p w:rsidR="00B400A1" w:rsidRDefault="00B400A1">
          <w:pPr>
            <w:pStyle w:val="1E2137DB712A45E2869E75A1F9C1C15A"/>
          </w:pPr>
          <w:r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[kuu]</w:t>
          </w:r>
        </w:p>
      </w:docPartBody>
    </w:docPart>
    <w:docPart>
      <w:docPartPr>
        <w:name w:val="C0BDE7D3586D44CC925895873C35DA2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D17ACE3-B587-4561-BF3E-F958A6D41EE6}"/>
      </w:docPartPr>
      <w:docPartBody>
        <w:p w:rsidR="00B400A1" w:rsidRDefault="00B400A1">
          <w:pPr>
            <w:pStyle w:val="C0BDE7D3586D44CC925895873C35DA26"/>
          </w:pPr>
          <w:r w:rsidRPr="0020573D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[kuu]</w:t>
          </w:r>
        </w:p>
      </w:docPartBody>
    </w:docPart>
    <w:docPart>
      <w:docPartPr>
        <w:name w:val="0D1B38AD1B3F44FB8BD09E2D22A2F8C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FC54029-BE30-4464-ACE7-A1DBAE8333B3}"/>
      </w:docPartPr>
      <w:docPartBody>
        <w:p w:rsidR="00B400A1" w:rsidRDefault="00B400A1">
          <w:pPr>
            <w:pStyle w:val="0D1B38AD1B3F44FB8BD09E2D22A2F8C0"/>
          </w:pPr>
          <w:r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[number]</w:t>
          </w:r>
        </w:p>
      </w:docPartBody>
    </w:docPart>
    <w:docPart>
      <w:docPartPr>
        <w:name w:val="40B8AF92EEA345079BF60996F4847AF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6208E6-8BF4-4532-9B8B-068F9B26AFE1}"/>
      </w:docPartPr>
      <w:docPartBody>
        <w:p w:rsidR="00B400A1" w:rsidRDefault="00B400A1">
          <w:pPr>
            <w:pStyle w:val="40B8AF92EEA345079BF60996F4847AFC"/>
          </w:pPr>
          <w:r w:rsidRPr="002A1815">
            <w:rPr>
              <w:rStyle w:val="PlaceholderText"/>
              <w:rFonts w:ascii="Arial" w:hAnsi="Arial" w:cs="Arial"/>
              <w:color w:val="FF0000"/>
              <w:sz w:val="20"/>
              <w:szCs w:val="20"/>
            </w:rPr>
            <w:t>[aadress]</w:t>
          </w:r>
        </w:p>
      </w:docPartBody>
    </w:docPart>
    <w:docPart>
      <w:docPartPr>
        <w:name w:val="5559ACE69A95418A9268FCA72DA5345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F0DF373-C2CA-4BC7-ABEE-1E780F1D899C}"/>
      </w:docPartPr>
      <w:docPartBody>
        <w:p w:rsidR="00B400A1" w:rsidRDefault="00B400A1" w:rsidP="00B400A1">
          <w:pPr>
            <w:pStyle w:val="5559ACE69A95418A9268FCA72DA53452"/>
          </w:pPr>
          <w:r w:rsidRPr="007748A1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 xml:space="preserve">[lisada </w:t>
          </w:r>
          <w:r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rahastusallikas (projektikood), kui kasutatakse välisvahendeid</w:t>
          </w:r>
          <w:r w:rsidRPr="007748A1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]</w:t>
          </w:r>
        </w:p>
      </w:docPartBody>
    </w:docPart>
    <w:docPart>
      <w:docPartPr>
        <w:name w:val="9CCCC45AA8BC4AEFB8F7B311702A91A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37CB0BE-F40B-425C-89CF-23E8E6381667}"/>
      </w:docPartPr>
      <w:docPartBody>
        <w:p w:rsidR="00B33F36" w:rsidRDefault="00B33F36" w:rsidP="00B33F36">
          <w:pPr>
            <w:pStyle w:val="9CCCC45AA8BC4AEFB8F7B311702A91A1"/>
          </w:pPr>
          <w:r w:rsidRPr="00771E2E">
            <w:rPr>
              <w:rStyle w:val="PlaceholderText"/>
              <w:rFonts w:ascii="Arial" w:eastAsiaTheme="minorHAnsi" w:hAnsi="Arial" w:cs="Arial"/>
              <w:color w:val="FF0000"/>
              <w:sz w:val="20"/>
              <w:szCs w:val="20"/>
            </w:rPr>
            <w:t>[ees-ja perekonnanimi]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Utopi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A1"/>
    <w:rsid w:val="00B33F36"/>
    <w:rsid w:val="00B4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3F36"/>
    <w:rPr>
      <w:color w:val="808080"/>
    </w:rPr>
  </w:style>
  <w:style w:type="paragraph" w:customStyle="1" w:styleId="267FFA8FB652419A843F95B6EAB3A2F7">
    <w:name w:val="267FFA8FB652419A843F95B6EAB3A2F7"/>
  </w:style>
  <w:style w:type="paragraph" w:customStyle="1" w:styleId="F31E8B282F524534A3B8D53B97F65EB0">
    <w:name w:val="F31E8B282F524534A3B8D53B97F65EB0"/>
  </w:style>
  <w:style w:type="paragraph" w:customStyle="1" w:styleId="A28E7DDE62C24FE6A8574BA34C148E52">
    <w:name w:val="A28E7DDE62C24FE6A8574BA34C148E52"/>
  </w:style>
  <w:style w:type="paragraph" w:customStyle="1" w:styleId="3D8CA128C2904B418DE7F1D42352D78D">
    <w:name w:val="3D8CA128C2904B418DE7F1D42352D78D"/>
  </w:style>
  <w:style w:type="paragraph" w:customStyle="1" w:styleId="96F94FBBEFB84D9596D5B3CA81CFA63F">
    <w:name w:val="96F94FBBEFB84D9596D5B3CA81CFA63F"/>
  </w:style>
  <w:style w:type="paragraph" w:customStyle="1" w:styleId="A447CBE096ED4891916657F9DCDF4DD7">
    <w:name w:val="A447CBE096ED4891916657F9DCDF4DD7"/>
  </w:style>
  <w:style w:type="paragraph" w:customStyle="1" w:styleId="634E3978558B4EC3B66FA9876061A3B9">
    <w:name w:val="634E3978558B4EC3B66FA9876061A3B9"/>
  </w:style>
  <w:style w:type="paragraph" w:customStyle="1" w:styleId="0D0A061BCCA44AB58B3D48EB06A4D5B9">
    <w:name w:val="0D0A061BCCA44AB58B3D48EB06A4D5B9"/>
  </w:style>
  <w:style w:type="paragraph" w:customStyle="1" w:styleId="0812676ED8B14B9FBAC9865B900320B7">
    <w:name w:val="0812676ED8B14B9FBAC9865B900320B7"/>
  </w:style>
  <w:style w:type="paragraph" w:customStyle="1" w:styleId="C52FFDEAF9C14DEEB77A62D04482F2E8">
    <w:name w:val="C52FFDEAF9C14DEEB77A62D04482F2E8"/>
  </w:style>
  <w:style w:type="paragraph" w:customStyle="1" w:styleId="A897483AB4B44C2BA75CA0130AD5AD72">
    <w:name w:val="A897483AB4B44C2BA75CA0130AD5AD72"/>
  </w:style>
  <w:style w:type="paragraph" w:customStyle="1" w:styleId="E2FF26F42D1E48B8ADCF9CF410F1BF6C">
    <w:name w:val="E2FF26F42D1E48B8ADCF9CF410F1BF6C"/>
  </w:style>
  <w:style w:type="paragraph" w:customStyle="1" w:styleId="FA4CA8EA41AC4F86B2C38A0AEA4C6CAD">
    <w:name w:val="FA4CA8EA41AC4F86B2C38A0AEA4C6CAD"/>
  </w:style>
  <w:style w:type="paragraph" w:customStyle="1" w:styleId="39C3E867AF3945DEBBFAA244BF23E802">
    <w:name w:val="39C3E867AF3945DEBBFAA244BF23E802"/>
  </w:style>
  <w:style w:type="paragraph" w:customStyle="1" w:styleId="05CBFCCF52E44CFA9A8B2AF4E240ED70">
    <w:name w:val="05CBFCCF52E44CFA9A8B2AF4E240ED70"/>
  </w:style>
  <w:style w:type="paragraph" w:customStyle="1" w:styleId="5C11B40BA39B4285AE796B3D86A9F9C2">
    <w:name w:val="5C11B40BA39B4285AE796B3D86A9F9C2"/>
  </w:style>
  <w:style w:type="paragraph" w:customStyle="1" w:styleId="B1301FB475AE4E6B9C19665884432318">
    <w:name w:val="B1301FB475AE4E6B9C19665884432318"/>
  </w:style>
  <w:style w:type="paragraph" w:customStyle="1" w:styleId="5F90AE7FFEFB49D296F8852724D39A02">
    <w:name w:val="5F90AE7FFEFB49D296F8852724D39A02"/>
  </w:style>
  <w:style w:type="paragraph" w:customStyle="1" w:styleId="3727ABC210B7414B9358795C9E39CF70">
    <w:name w:val="3727ABC210B7414B9358795C9E39CF70"/>
  </w:style>
  <w:style w:type="paragraph" w:customStyle="1" w:styleId="D60128C0B3EC4C7592194631D53C2A9C">
    <w:name w:val="D60128C0B3EC4C7592194631D53C2A9C"/>
  </w:style>
  <w:style w:type="paragraph" w:customStyle="1" w:styleId="77EB93FE7B45462B8EC0595508EEFE74">
    <w:name w:val="77EB93FE7B45462B8EC0595508EEFE74"/>
  </w:style>
  <w:style w:type="paragraph" w:customStyle="1" w:styleId="1E2137DB712A45E2869E75A1F9C1C15A">
    <w:name w:val="1E2137DB712A45E2869E75A1F9C1C15A"/>
  </w:style>
  <w:style w:type="paragraph" w:customStyle="1" w:styleId="C0BDE7D3586D44CC925895873C35DA26">
    <w:name w:val="C0BDE7D3586D44CC925895873C35DA26"/>
  </w:style>
  <w:style w:type="paragraph" w:customStyle="1" w:styleId="0D1B38AD1B3F44FB8BD09E2D22A2F8C0">
    <w:name w:val="0D1B38AD1B3F44FB8BD09E2D22A2F8C0"/>
  </w:style>
  <w:style w:type="paragraph" w:customStyle="1" w:styleId="40B8AF92EEA345079BF60996F4847AFC">
    <w:name w:val="40B8AF92EEA345079BF60996F4847AFC"/>
  </w:style>
  <w:style w:type="paragraph" w:customStyle="1" w:styleId="5559ACE69A95418A9268FCA72DA53452">
    <w:name w:val="5559ACE69A95418A9268FCA72DA53452"/>
    <w:rsid w:val="00B400A1"/>
  </w:style>
  <w:style w:type="paragraph" w:customStyle="1" w:styleId="9CCCC45AA8BC4AEFB8F7B311702A91A1">
    <w:name w:val="9CCCC45AA8BC4AEFB8F7B311702A91A1"/>
    <w:rsid w:val="00B33F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2B49F-5116-4BDE-9D8D-50DCFACA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fa874850-23d3-4f05-807f-dd05fbe1b6a5</Template>
  <TotalTime>0</TotalTime>
  <Pages>3</Pages>
  <Words>911</Words>
  <Characters>5288</Characters>
  <Application>Microsoft Office Word</Application>
  <DocSecurity>0</DocSecurity>
  <Lines>44</Lines>
  <Paragraphs>12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TÖÖVÕTULEPINGU_jurisik_FIE</vt:lpstr>
      <vt:lpstr>TÖÖVÕTULEPINGU_jurisik_FIE</vt:lpstr>
      <vt:lpstr>TÖÖVÕTULEPINGU_jurisik_FIE</vt:lpstr>
    </vt:vector>
  </TitlesOfParts>
  <Company>Justiitsministeerium</Company>
  <LinksUpToDate>false</LinksUpToDate>
  <CharactersWithSpaces>6187</CharactersWithSpaces>
  <SharedDoc>false</SharedDoc>
  <HLinks>
    <vt:vector size="12" baseType="variant">
      <vt:variant>
        <vt:i4>4784252</vt:i4>
      </vt:variant>
      <vt:variant>
        <vt:i4>165</vt:i4>
      </vt:variant>
      <vt:variant>
        <vt:i4>0</vt:i4>
      </vt:variant>
      <vt:variant>
        <vt:i4>5</vt:i4>
      </vt:variant>
      <vt:variant>
        <vt:lpwstr>mailto:info@just.ee</vt:lpwstr>
      </vt:variant>
      <vt:variant>
        <vt:lpwstr/>
      </vt:variant>
      <vt:variant>
        <vt:i4>5111834</vt:i4>
      </vt:variant>
      <vt:variant>
        <vt:i4>135</vt:i4>
      </vt:variant>
      <vt:variant>
        <vt:i4>0</vt:i4>
      </vt:variant>
      <vt:variant>
        <vt:i4>5</vt:i4>
      </vt:variant>
      <vt:variant>
        <vt:lpwstr>http://www.just.ee/37266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TÖÖVÕTULEPINGU_jurisik_FIE</dc:title>
  <dc:creator>Marju Lepmets</dc:creator>
  <cp:lastModifiedBy>mso service</cp:lastModifiedBy>
  <cp:revision>2</cp:revision>
  <cp:lastPrinted>2011-09-09T12:14:00Z</cp:lastPrinted>
  <dcterms:created xsi:type="dcterms:W3CDTF">2024-04-22T07:14:00Z</dcterms:created>
  <dcterms:modified xsi:type="dcterms:W3CDTF">2024-04-22T07:14:00Z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ie_reg_nr">
    <vt:lpwstr/>
  </property>
  <property fmtid="{D5CDD505-2E9C-101B-9397-08002B2CF9AE}" pid="3" name="Meie_kuup">
    <vt:lpwstr/>
  </property>
  <property fmtid="{D5CDD505-2E9C-101B-9397-08002B2CF9AE}" pid="4" name="Kellele">
    <vt:lpwstr/>
  </property>
  <property fmtid="{D5CDD505-2E9C-101B-9397-08002B2CF9AE}" pid="5" name="Dok_tyybid">
    <vt:lpwstr/>
  </property>
  <property fmtid="{D5CDD505-2E9C-101B-9397-08002B2CF9AE}" pid="6" name="Eelarve">
    <vt:lpwstr/>
  </property>
  <property fmtid="{D5CDD505-2E9C-101B-9397-08002B2CF9AE}" pid="7" name="Summa">
    <vt:lpwstr/>
  </property>
  <property fmtid="{D5CDD505-2E9C-101B-9397-08002B2CF9AE}" pid="8" name="Juurdepaas">
    <vt:lpwstr>Asutusesisene § 35 lg 2 p 2 (dokumendi kavand ja selle juurde kuuluvad dokumendid enne vastuvõtmist või allakirjutamist)</vt:lpwstr>
  </property>
  <property fmtid="{D5CDD505-2E9C-101B-9397-08002B2CF9AE}" pid="9" name="delta_regNumber">
    <vt:lpwstr>{viit}</vt:lpwstr>
  </property>
</Properties>
</file>